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510" w:rsidRPr="00587B2B" w:rsidRDefault="00E626EF" w:rsidP="00306D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587B2B"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  <w:t>ระเบียบคณะ</w:t>
      </w:r>
      <w:r w:rsidR="00D03374" w:rsidRPr="00587B2B">
        <w:rPr>
          <w:rFonts w:ascii="TH SarabunPSK" w:hAnsi="TH SarabunPSK" w:cs="TH SarabunPSK"/>
          <w:b/>
          <w:bCs/>
          <w:sz w:val="48"/>
          <w:szCs w:val="48"/>
          <w:cs/>
        </w:rPr>
        <w:t>กรรมการสิทธิมนุษยชนแห่งชาติ</w:t>
      </w:r>
    </w:p>
    <w:p w:rsidR="00420510" w:rsidRPr="00587B2B" w:rsidRDefault="00420510" w:rsidP="00A56C9B">
      <w:pPr>
        <w:spacing w:after="0" w:line="240" w:lineRule="auto"/>
        <w:jc w:val="center"/>
        <w:rPr>
          <w:rFonts w:ascii="TH SarabunPSK" w:hAnsi="TH SarabunPSK" w:cs="TH SarabunPSK"/>
          <w:sz w:val="34"/>
          <w:szCs w:val="34"/>
        </w:rPr>
      </w:pPr>
      <w:r w:rsidRPr="00587B2B">
        <w:rPr>
          <w:rFonts w:ascii="TH SarabunPSK" w:hAnsi="TH SarabunPSK" w:cs="TH SarabunPSK"/>
          <w:sz w:val="34"/>
          <w:szCs w:val="34"/>
          <w:cs/>
        </w:rPr>
        <w:t>ว่าด้วยเครื่องแบบ</w:t>
      </w:r>
      <w:r w:rsidR="00347E39" w:rsidRPr="00587B2B">
        <w:rPr>
          <w:rFonts w:ascii="TH SarabunPSK" w:hAnsi="TH SarabunPSK" w:cs="TH SarabunPSK"/>
          <w:sz w:val="34"/>
          <w:szCs w:val="34"/>
          <w:cs/>
        </w:rPr>
        <w:t>และการแต่ง</w:t>
      </w:r>
      <w:r w:rsidR="00F03213" w:rsidRPr="00587B2B">
        <w:rPr>
          <w:rFonts w:ascii="TH SarabunPSK" w:hAnsi="TH SarabunPSK" w:cs="TH SarabunPSK"/>
          <w:sz w:val="34"/>
          <w:szCs w:val="34"/>
          <w:cs/>
        </w:rPr>
        <w:t>เครื่องแบบ</w:t>
      </w:r>
      <w:r w:rsidR="00347E39" w:rsidRPr="00587B2B">
        <w:rPr>
          <w:rFonts w:ascii="TH SarabunPSK" w:hAnsi="TH SarabunPSK" w:cs="TH SarabunPSK"/>
          <w:sz w:val="34"/>
          <w:szCs w:val="34"/>
          <w:cs/>
        </w:rPr>
        <w:t>ของ</w:t>
      </w:r>
      <w:r w:rsidR="00D03374" w:rsidRPr="00587B2B">
        <w:rPr>
          <w:rFonts w:ascii="TH SarabunPSK" w:hAnsi="TH SarabunPSK" w:cs="TH SarabunPSK"/>
          <w:sz w:val="34"/>
          <w:szCs w:val="34"/>
          <w:cs/>
        </w:rPr>
        <w:t>กรรมการสิทธิมนุษยชนแห่งชาติ</w:t>
      </w:r>
    </w:p>
    <w:p w:rsidR="00420510" w:rsidRPr="00587B2B" w:rsidRDefault="00587B2B" w:rsidP="00C65C21">
      <w:pPr>
        <w:spacing w:after="0" w:line="240" w:lineRule="auto"/>
        <w:jc w:val="center"/>
        <w:rPr>
          <w:rFonts w:ascii="TH SarabunPSK" w:hAnsi="TH SarabunPSK" w:cs="TH SarabunPSK" w:hint="cs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  <w:cs/>
        </w:rPr>
        <w:t xml:space="preserve">พ.ศ. </w:t>
      </w:r>
      <w:r>
        <w:rPr>
          <w:rFonts w:ascii="TH SarabunPSK" w:hAnsi="TH SarabunPSK" w:cs="TH SarabunPSK" w:hint="cs"/>
          <w:sz w:val="34"/>
          <w:szCs w:val="34"/>
          <w:cs/>
        </w:rPr>
        <w:t>๒๕๖๑</w:t>
      </w:r>
    </w:p>
    <w:p w:rsidR="007A3636" w:rsidRPr="00587B2B" w:rsidRDefault="007A3636" w:rsidP="007A3636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16"/>
          <w:szCs w:val="16"/>
        </w:rPr>
      </w:pPr>
      <w:r w:rsidRPr="00587B2B">
        <w:rPr>
          <w:rFonts w:ascii="TH SarabunPSK" w:eastAsia="Times New Roman" w:hAnsi="TH SarabunPSK" w:cs="TH SarabunPSK"/>
          <w:color w:val="000000"/>
          <w:sz w:val="34"/>
          <w:szCs w:val="34"/>
          <w:u w:val="single"/>
        </w:rPr>
        <w:tab/>
      </w:r>
      <w:r w:rsidRPr="00587B2B">
        <w:rPr>
          <w:rFonts w:ascii="TH SarabunPSK" w:eastAsia="Times New Roman" w:hAnsi="TH SarabunPSK" w:cs="TH SarabunPSK"/>
          <w:color w:val="000000"/>
          <w:sz w:val="34"/>
          <w:szCs w:val="34"/>
          <w:u w:val="single"/>
        </w:rPr>
        <w:tab/>
      </w:r>
    </w:p>
    <w:p w:rsidR="007A3636" w:rsidRPr="00587B2B" w:rsidRDefault="007A3636" w:rsidP="00C65C21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347E39" w:rsidRPr="00587B2B" w:rsidRDefault="00347E39" w:rsidP="00587B2B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4"/>
          <w:szCs w:val="34"/>
          <w:cs/>
        </w:rPr>
      </w:pPr>
      <w:r w:rsidRPr="00587B2B">
        <w:rPr>
          <w:rFonts w:ascii="TH SarabunPSK" w:hAnsi="TH SarabunPSK" w:cs="TH SarabunPSK"/>
          <w:spacing w:val="-6"/>
          <w:sz w:val="34"/>
          <w:szCs w:val="34"/>
          <w:cs/>
        </w:rPr>
        <w:t>โดยที่เป็นการสมควร</w:t>
      </w:r>
      <w:r w:rsidR="00CE202A" w:rsidRPr="00587B2B">
        <w:rPr>
          <w:rFonts w:ascii="TH SarabunPSK" w:hAnsi="TH SarabunPSK" w:cs="TH SarabunPSK"/>
          <w:spacing w:val="-6"/>
          <w:sz w:val="34"/>
          <w:szCs w:val="34"/>
          <w:cs/>
        </w:rPr>
        <w:t>กำหนดให้มีระเบียบคณะกรรมการสิทธิมนุษยชนแห่งชาติว่าด้วย</w:t>
      </w:r>
      <w:r w:rsidR="00A56C9B" w:rsidRPr="00587B2B">
        <w:rPr>
          <w:rFonts w:ascii="TH SarabunPSK" w:hAnsi="TH SarabunPSK" w:cs="TH SarabunPSK"/>
          <w:spacing w:val="-6"/>
          <w:sz w:val="34"/>
          <w:szCs w:val="34"/>
          <w:cs/>
        </w:rPr>
        <w:t>เครื่องแบบ</w:t>
      </w:r>
      <w:r w:rsidR="004B0FA4" w:rsidRPr="00587B2B">
        <w:rPr>
          <w:rFonts w:ascii="TH SarabunPSK" w:hAnsi="TH SarabunPSK" w:cs="TH SarabunPSK"/>
          <w:sz w:val="34"/>
          <w:szCs w:val="34"/>
          <w:cs/>
        </w:rPr>
        <w:t>และการแต่งเครื่องแบบของ</w:t>
      </w:r>
      <w:r w:rsidR="00A56C9B" w:rsidRPr="00587B2B">
        <w:rPr>
          <w:rFonts w:ascii="TH SarabunPSK" w:hAnsi="TH SarabunPSK" w:cs="TH SarabunPSK"/>
          <w:sz w:val="34"/>
          <w:szCs w:val="34"/>
          <w:cs/>
        </w:rPr>
        <w:t>กรรมการสิทธิมนุษยชนแห่งชาติ</w:t>
      </w:r>
      <w:r w:rsidR="009B5BB9" w:rsidRPr="00587B2B">
        <w:rPr>
          <w:rFonts w:ascii="TH SarabunPSK" w:hAnsi="TH SarabunPSK" w:cs="TH SarabunPSK"/>
          <w:sz w:val="34"/>
          <w:szCs w:val="34"/>
        </w:rPr>
        <w:t xml:space="preserve"> </w:t>
      </w:r>
    </w:p>
    <w:p w:rsidR="00420510" w:rsidRDefault="00587B2B" w:rsidP="00587B2B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  <w:cs/>
        </w:rPr>
        <w:tab/>
      </w:r>
      <w:r w:rsidR="00420510" w:rsidRPr="00587B2B">
        <w:rPr>
          <w:rFonts w:ascii="TH SarabunPSK" w:hAnsi="TH SarabunPSK" w:cs="TH SarabunPSK"/>
          <w:sz w:val="34"/>
          <w:szCs w:val="34"/>
          <w:cs/>
        </w:rPr>
        <w:t xml:space="preserve">อาศัยอำนาจตามความในมาตรา </w:t>
      </w:r>
      <w:r>
        <w:rPr>
          <w:rFonts w:ascii="TH SarabunPSK" w:hAnsi="TH SarabunPSK" w:cs="TH SarabunPSK" w:hint="cs"/>
          <w:sz w:val="34"/>
          <w:szCs w:val="34"/>
          <w:cs/>
        </w:rPr>
        <w:t>๔๙</w:t>
      </w:r>
      <w:r w:rsidR="003306D3" w:rsidRPr="00587B2B">
        <w:rPr>
          <w:rFonts w:ascii="TH SarabunPSK" w:hAnsi="TH SarabunPSK" w:cs="TH SarabunPSK"/>
          <w:sz w:val="34"/>
          <w:szCs w:val="34"/>
          <w:cs/>
        </w:rPr>
        <w:t xml:space="preserve"> (</w:t>
      </w:r>
      <w:r>
        <w:rPr>
          <w:rFonts w:ascii="TH SarabunPSK" w:hAnsi="TH SarabunPSK" w:cs="TH SarabunPSK" w:hint="cs"/>
          <w:sz w:val="34"/>
          <w:szCs w:val="34"/>
          <w:cs/>
        </w:rPr>
        <w:t>๗</w:t>
      </w:r>
      <w:r w:rsidR="003306D3" w:rsidRPr="00587B2B">
        <w:rPr>
          <w:rFonts w:ascii="TH SarabunPSK" w:hAnsi="TH SarabunPSK" w:cs="TH SarabunPSK"/>
          <w:sz w:val="34"/>
          <w:szCs w:val="34"/>
          <w:cs/>
        </w:rPr>
        <w:t>)</w:t>
      </w:r>
      <w:r w:rsidR="00E93D14" w:rsidRPr="00587B2B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420510" w:rsidRPr="00587B2B">
        <w:rPr>
          <w:rFonts w:ascii="TH SarabunPSK" w:hAnsi="TH SarabunPSK" w:cs="TH SarabunPSK"/>
          <w:sz w:val="34"/>
          <w:szCs w:val="34"/>
          <w:cs/>
        </w:rPr>
        <w:t>แห่งพระราชบัญญัติ</w:t>
      </w:r>
      <w:r w:rsidR="00D03374" w:rsidRPr="00587B2B">
        <w:rPr>
          <w:rFonts w:ascii="TH SarabunPSK" w:hAnsi="TH SarabunPSK" w:cs="TH SarabunPSK"/>
          <w:sz w:val="34"/>
          <w:szCs w:val="34"/>
          <w:cs/>
        </w:rPr>
        <w:t>ประกอบรัฐธรรมนูญ</w:t>
      </w:r>
      <w:r>
        <w:rPr>
          <w:rFonts w:ascii="TH SarabunPSK" w:hAnsi="TH SarabunPSK" w:cs="TH SarabunPSK" w:hint="cs"/>
          <w:sz w:val="34"/>
          <w:szCs w:val="34"/>
          <w:cs/>
        </w:rPr>
        <w:br/>
      </w:r>
      <w:r w:rsidR="00D03374" w:rsidRPr="00587B2B">
        <w:rPr>
          <w:rFonts w:ascii="TH SarabunPSK" w:hAnsi="TH SarabunPSK" w:cs="TH SarabunPSK"/>
          <w:sz w:val="34"/>
          <w:szCs w:val="34"/>
          <w:cs/>
        </w:rPr>
        <w:t xml:space="preserve">ว่าด้วยคณะกรรมการสิทธิมนุษยชนแห่งชาติ พ.ศ. </w:t>
      </w:r>
      <w:r w:rsidR="0089356E" w:rsidRPr="00587B2B">
        <w:rPr>
          <w:rFonts w:ascii="TH SarabunPSK" w:hAnsi="TH SarabunPSK" w:cs="TH SarabunPSK"/>
          <w:sz w:val="34"/>
          <w:szCs w:val="34"/>
          <w:cs/>
        </w:rPr>
        <w:t>๒๕๖๐</w:t>
      </w:r>
      <w:r w:rsidR="00E93D14" w:rsidRPr="00587B2B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3306D3" w:rsidRPr="00587B2B">
        <w:rPr>
          <w:rFonts w:ascii="TH SarabunPSK" w:hAnsi="TH SarabunPSK" w:cs="TH SarabunPSK"/>
          <w:sz w:val="34"/>
          <w:szCs w:val="34"/>
          <w:cs/>
        </w:rPr>
        <w:t>คณะกรรมการสิทธิมนุษยชนแห่งชาติ</w:t>
      </w:r>
      <w:r>
        <w:rPr>
          <w:rFonts w:ascii="TH SarabunPSK" w:hAnsi="TH SarabunPSK" w:cs="TH SarabunPSK" w:hint="cs"/>
          <w:sz w:val="34"/>
          <w:szCs w:val="34"/>
          <w:cs/>
        </w:rPr>
        <w:br/>
      </w:r>
      <w:r w:rsidR="00420510" w:rsidRPr="00587B2B">
        <w:rPr>
          <w:rFonts w:ascii="TH SarabunPSK" w:hAnsi="TH SarabunPSK" w:cs="TH SarabunPSK"/>
          <w:sz w:val="34"/>
          <w:szCs w:val="34"/>
          <w:cs/>
        </w:rPr>
        <w:t>จึงออก</w:t>
      </w:r>
      <w:r w:rsidR="00E626EF" w:rsidRPr="00587B2B">
        <w:rPr>
          <w:rFonts w:ascii="TH SarabunPSK" w:hAnsi="TH SarabunPSK" w:cs="TH SarabunPSK"/>
          <w:sz w:val="34"/>
          <w:szCs w:val="34"/>
          <w:cs/>
        </w:rPr>
        <w:t>ระเบียบ</w:t>
      </w:r>
      <w:r w:rsidR="00420510" w:rsidRPr="00587B2B">
        <w:rPr>
          <w:rFonts w:ascii="TH SarabunPSK" w:hAnsi="TH SarabunPSK" w:cs="TH SarabunPSK"/>
          <w:sz w:val="34"/>
          <w:szCs w:val="34"/>
          <w:cs/>
        </w:rPr>
        <w:t>ไว้ ดังต่อไปนี้</w:t>
      </w:r>
    </w:p>
    <w:p w:rsidR="00587B2B" w:rsidRPr="00587B2B" w:rsidRDefault="00587B2B" w:rsidP="00587B2B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420510" w:rsidRDefault="00D03374" w:rsidP="00587B2B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  <w:r w:rsidRPr="00587B2B">
        <w:rPr>
          <w:rFonts w:ascii="TH SarabunPSK" w:hAnsi="TH SarabunPSK" w:cs="TH SarabunPSK"/>
          <w:sz w:val="34"/>
          <w:szCs w:val="34"/>
          <w:cs/>
        </w:rPr>
        <w:tab/>
      </w:r>
      <w:r w:rsidR="00260759" w:rsidRPr="00587B2B">
        <w:rPr>
          <w:rFonts w:ascii="TH SarabunPSK" w:hAnsi="TH SarabunPSK" w:cs="TH SarabunPSK"/>
          <w:sz w:val="34"/>
          <w:szCs w:val="34"/>
          <w:cs/>
        </w:rPr>
        <w:t xml:space="preserve">ข้อ ๑ </w:t>
      </w:r>
      <w:r w:rsidR="00347E39" w:rsidRPr="00587B2B">
        <w:rPr>
          <w:rFonts w:ascii="TH SarabunPSK" w:hAnsi="TH SarabunPSK" w:cs="TH SarabunPSK"/>
          <w:sz w:val="34"/>
          <w:szCs w:val="34"/>
          <w:cs/>
        </w:rPr>
        <w:t>ระเบียบ</w:t>
      </w:r>
      <w:r w:rsidR="00420510" w:rsidRPr="00587B2B">
        <w:rPr>
          <w:rFonts w:ascii="TH SarabunPSK" w:hAnsi="TH SarabunPSK" w:cs="TH SarabunPSK"/>
          <w:sz w:val="34"/>
          <w:szCs w:val="34"/>
          <w:cs/>
        </w:rPr>
        <w:t xml:space="preserve">นี้เรียกว่า </w:t>
      </w:r>
      <w:r w:rsidR="00420510" w:rsidRPr="00587B2B">
        <w:rPr>
          <w:rFonts w:ascii="TH SarabunPSK" w:hAnsi="TH SarabunPSK" w:cs="TH SarabunPSK"/>
          <w:sz w:val="34"/>
          <w:szCs w:val="34"/>
        </w:rPr>
        <w:t>“</w:t>
      </w:r>
      <w:r w:rsidR="00E626EF" w:rsidRPr="00587B2B">
        <w:rPr>
          <w:rFonts w:ascii="TH SarabunPSK" w:hAnsi="TH SarabunPSK" w:cs="TH SarabunPSK"/>
          <w:sz w:val="34"/>
          <w:szCs w:val="34"/>
          <w:cs/>
        </w:rPr>
        <w:t>ระเบียบคณะ</w:t>
      </w:r>
      <w:r w:rsidRPr="00587B2B">
        <w:rPr>
          <w:rFonts w:ascii="TH SarabunPSK" w:hAnsi="TH SarabunPSK" w:cs="TH SarabunPSK"/>
          <w:sz w:val="34"/>
          <w:szCs w:val="34"/>
          <w:cs/>
        </w:rPr>
        <w:t>กรรมการสิทธิมนุษยชนแห่งชาติว่าด้วยเครื่องแบบ</w:t>
      </w:r>
      <w:r w:rsidR="00347E39" w:rsidRPr="00587B2B">
        <w:rPr>
          <w:rFonts w:ascii="TH SarabunPSK" w:hAnsi="TH SarabunPSK" w:cs="TH SarabunPSK"/>
          <w:sz w:val="34"/>
          <w:szCs w:val="34"/>
          <w:cs/>
        </w:rPr>
        <w:t>และการ</w:t>
      </w:r>
      <w:r w:rsidR="009B5BB9" w:rsidRPr="00587B2B">
        <w:rPr>
          <w:rFonts w:ascii="TH SarabunPSK" w:hAnsi="TH SarabunPSK" w:cs="TH SarabunPSK"/>
          <w:sz w:val="34"/>
          <w:szCs w:val="34"/>
          <w:cs/>
        </w:rPr>
        <w:t>แต่ง</w:t>
      </w:r>
      <w:r w:rsidR="00F03213" w:rsidRPr="00587B2B">
        <w:rPr>
          <w:rFonts w:ascii="TH SarabunPSK" w:hAnsi="TH SarabunPSK" w:cs="TH SarabunPSK"/>
          <w:sz w:val="34"/>
          <w:szCs w:val="34"/>
          <w:cs/>
        </w:rPr>
        <w:t>เครื่องแบบ</w:t>
      </w:r>
      <w:r w:rsidR="00347E39" w:rsidRPr="00587B2B">
        <w:rPr>
          <w:rFonts w:ascii="TH SarabunPSK" w:hAnsi="TH SarabunPSK" w:cs="TH SarabunPSK"/>
          <w:sz w:val="34"/>
          <w:szCs w:val="34"/>
          <w:cs/>
        </w:rPr>
        <w:t>ของ</w:t>
      </w:r>
      <w:r w:rsidRPr="00587B2B">
        <w:rPr>
          <w:rFonts w:ascii="TH SarabunPSK" w:hAnsi="TH SarabunPSK" w:cs="TH SarabunPSK"/>
          <w:sz w:val="34"/>
          <w:szCs w:val="34"/>
          <w:cs/>
        </w:rPr>
        <w:t>กรรมก</w:t>
      </w:r>
      <w:r w:rsidR="00717C86" w:rsidRPr="00587B2B">
        <w:rPr>
          <w:rFonts w:ascii="TH SarabunPSK" w:hAnsi="TH SarabunPSK" w:cs="TH SarabunPSK"/>
          <w:sz w:val="34"/>
          <w:szCs w:val="34"/>
          <w:cs/>
        </w:rPr>
        <w:t xml:space="preserve">ารสิทธิมนุษยชนแห่งชาติ พ.ศ. </w:t>
      </w:r>
      <w:r w:rsidR="00587B2B">
        <w:rPr>
          <w:rFonts w:ascii="TH SarabunPSK" w:hAnsi="TH SarabunPSK" w:cs="TH SarabunPSK" w:hint="cs"/>
          <w:sz w:val="34"/>
          <w:szCs w:val="34"/>
          <w:cs/>
        </w:rPr>
        <w:t>๒๕๖๑</w:t>
      </w:r>
      <w:r w:rsidR="00420510" w:rsidRPr="00587B2B">
        <w:rPr>
          <w:rFonts w:ascii="TH SarabunPSK" w:hAnsi="TH SarabunPSK" w:cs="TH SarabunPSK"/>
          <w:sz w:val="34"/>
          <w:szCs w:val="34"/>
        </w:rPr>
        <w:t>”</w:t>
      </w:r>
    </w:p>
    <w:p w:rsidR="00587B2B" w:rsidRPr="00587B2B" w:rsidRDefault="00587B2B" w:rsidP="00587B2B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420510" w:rsidRDefault="00587B2B" w:rsidP="00587B2B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  <w:cs/>
        </w:rPr>
        <w:tab/>
      </w:r>
      <w:r w:rsidR="00D03374" w:rsidRPr="00587B2B">
        <w:rPr>
          <w:rFonts w:ascii="TH SarabunPSK" w:hAnsi="TH SarabunPSK" w:cs="TH SarabunPSK"/>
          <w:sz w:val="34"/>
          <w:szCs w:val="34"/>
          <w:cs/>
        </w:rPr>
        <w:t>ข้อ ๒</w:t>
      </w:r>
      <w:r>
        <w:rPr>
          <w:rStyle w:val="ac"/>
          <w:rFonts w:ascii="TH SarabunPSK" w:hAnsi="TH SarabunPSK" w:cs="TH SarabunPSK"/>
          <w:cs/>
        </w:rPr>
        <w:footnoteReference w:id="1"/>
      </w:r>
      <w:r w:rsidR="00260759" w:rsidRPr="00587B2B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347E39" w:rsidRPr="00587B2B">
        <w:rPr>
          <w:rFonts w:ascii="TH SarabunPSK" w:hAnsi="TH SarabunPSK" w:cs="TH SarabunPSK"/>
          <w:sz w:val="34"/>
          <w:szCs w:val="34"/>
          <w:cs/>
        </w:rPr>
        <w:t>ระเบียบ</w:t>
      </w:r>
      <w:r w:rsidR="00420510" w:rsidRPr="00587B2B">
        <w:rPr>
          <w:rFonts w:ascii="TH SarabunPSK" w:hAnsi="TH SarabunPSK" w:cs="TH SarabunPSK"/>
          <w:sz w:val="34"/>
          <w:szCs w:val="34"/>
          <w:cs/>
        </w:rPr>
        <w:t>นี้ให้ใช้บังคับตั้งแต่วันถัดจากวันประกาศในราชกิจจา</w:t>
      </w:r>
      <w:proofErr w:type="spellStart"/>
      <w:r w:rsidR="00420510" w:rsidRPr="00587B2B">
        <w:rPr>
          <w:rFonts w:ascii="TH SarabunPSK" w:hAnsi="TH SarabunPSK" w:cs="TH SarabunPSK"/>
          <w:sz w:val="34"/>
          <w:szCs w:val="34"/>
          <w:cs/>
        </w:rPr>
        <w:t>นุเบกษา</w:t>
      </w:r>
      <w:proofErr w:type="spellEnd"/>
      <w:r w:rsidR="00420510" w:rsidRPr="00587B2B">
        <w:rPr>
          <w:rFonts w:ascii="TH SarabunPSK" w:hAnsi="TH SarabunPSK" w:cs="TH SarabunPSK"/>
          <w:sz w:val="34"/>
          <w:szCs w:val="34"/>
          <w:cs/>
        </w:rPr>
        <w:t>เป็นต้นไป</w:t>
      </w:r>
    </w:p>
    <w:p w:rsidR="00587B2B" w:rsidRPr="00587B2B" w:rsidRDefault="00587B2B" w:rsidP="00587B2B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587B2B" w:rsidRDefault="00587B2B" w:rsidP="00587B2B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 w:hint="cs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  <w:cs/>
        </w:rPr>
        <w:tab/>
      </w:r>
      <w:r w:rsidR="00E26E5B" w:rsidRPr="00587B2B">
        <w:rPr>
          <w:rFonts w:ascii="TH SarabunPSK" w:hAnsi="TH SarabunPSK" w:cs="TH SarabunPSK"/>
          <w:sz w:val="34"/>
          <w:szCs w:val="34"/>
          <w:cs/>
        </w:rPr>
        <w:t xml:space="preserve">ข้อ </w:t>
      </w:r>
      <w:r w:rsidR="00CE202A" w:rsidRPr="00587B2B">
        <w:rPr>
          <w:rFonts w:ascii="TH SarabunPSK" w:hAnsi="TH SarabunPSK" w:cs="TH SarabunPSK"/>
          <w:sz w:val="34"/>
          <w:szCs w:val="34"/>
          <w:cs/>
        </w:rPr>
        <w:t>๓</w:t>
      </w:r>
      <w:r w:rsidR="003306D3" w:rsidRPr="00587B2B">
        <w:rPr>
          <w:rFonts w:ascii="TH SarabunPSK" w:hAnsi="TH SarabunPSK" w:cs="TH SarabunPSK"/>
          <w:sz w:val="34"/>
          <w:szCs w:val="34"/>
          <w:cs/>
        </w:rPr>
        <w:t xml:space="preserve"> ในระเบียบนี้</w:t>
      </w:r>
    </w:p>
    <w:p w:rsidR="00F747C8" w:rsidRDefault="00587B2B" w:rsidP="00F747C8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 w:hint="cs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  <w:cs/>
        </w:rPr>
        <w:tab/>
      </w:r>
      <w:r w:rsidR="002D1104" w:rsidRPr="00587B2B">
        <w:rPr>
          <w:rFonts w:ascii="TH SarabunPSK" w:hAnsi="TH SarabunPSK" w:cs="TH SarabunPSK"/>
          <w:sz w:val="34"/>
          <w:szCs w:val="34"/>
          <w:cs/>
        </w:rPr>
        <w:t>“คณะกรรมการ” หมายความว่า คณะกรรมการสิทธิมนุษยชนแห่งชาติ</w:t>
      </w:r>
    </w:p>
    <w:p w:rsidR="00F747C8" w:rsidRDefault="00F747C8" w:rsidP="00F747C8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 w:hint="cs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  <w:cs/>
        </w:rPr>
        <w:tab/>
      </w:r>
      <w:r w:rsidR="003306D3" w:rsidRPr="00587B2B">
        <w:rPr>
          <w:rFonts w:ascii="TH SarabunPSK" w:hAnsi="TH SarabunPSK" w:cs="TH SarabunPSK"/>
          <w:sz w:val="34"/>
          <w:szCs w:val="34"/>
          <w:cs/>
        </w:rPr>
        <w:t>“</w:t>
      </w:r>
      <w:r w:rsidR="00E26E5B" w:rsidRPr="00587B2B">
        <w:rPr>
          <w:rFonts w:ascii="TH SarabunPSK" w:hAnsi="TH SarabunPSK" w:cs="TH SarabunPSK"/>
          <w:sz w:val="34"/>
          <w:szCs w:val="34"/>
          <w:cs/>
        </w:rPr>
        <w:t>กรรมการ</w:t>
      </w:r>
      <w:r w:rsidR="003306D3" w:rsidRPr="00587B2B">
        <w:rPr>
          <w:rFonts w:ascii="TH SarabunPSK" w:hAnsi="TH SarabunPSK" w:cs="TH SarabunPSK"/>
          <w:sz w:val="34"/>
          <w:szCs w:val="34"/>
          <w:cs/>
        </w:rPr>
        <w:t xml:space="preserve">” หมายความว่า </w:t>
      </w:r>
      <w:r w:rsidR="002D1104" w:rsidRPr="00587B2B">
        <w:rPr>
          <w:rFonts w:ascii="TH SarabunPSK" w:hAnsi="TH SarabunPSK" w:cs="TH SarabunPSK"/>
          <w:sz w:val="34"/>
          <w:szCs w:val="34"/>
          <w:cs/>
        </w:rPr>
        <w:t xml:space="preserve">กรรมการสิทธิมนุษยชนแห่งชาติ </w:t>
      </w:r>
      <w:r w:rsidR="00D974FA" w:rsidRPr="00587B2B">
        <w:rPr>
          <w:rFonts w:ascii="TH SarabunPSK" w:hAnsi="TH SarabunPSK" w:cs="TH SarabunPSK"/>
          <w:sz w:val="34"/>
          <w:szCs w:val="34"/>
          <w:cs/>
        </w:rPr>
        <w:t>และให้หมายความรวมถึงประธานกรรมการสิทธิมนุษยชนแห่งชาติด้วย</w:t>
      </w:r>
    </w:p>
    <w:p w:rsidR="00F747C8" w:rsidRDefault="00F747C8" w:rsidP="00F747C8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 w:hint="cs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  <w:cs/>
        </w:rPr>
        <w:tab/>
      </w:r>
      <w:r w:rsidR="00717C86" w:rsidRPr="00587B2B">
        <w:rPr>
          <w:rFonts w:ascii="TH SarabunPSK" w:hAnsi="TH SarabunPSK" w:cs="TH SarabunPSK"/>
          <w:spacing w:val="-2"/>
          <w:sz w:val="34"/>
          <w:szCs w:val="34"/>
          <w:cs/>
        </w:rPr>
        <w:t>“อดีตกรรมการ” หมายความว่า บุคคลซึ่งเคยเป็นประธานกรรมการ</w:t>
      </w:r>
      <w:r w:rsidR="00337289" w:rsidRPr="00587B2B">
        <w:rPr>
          <w:rFonts w:ascii="TH SarabunPSK" w:hAnsi="TH SarabunPSK" w:cs="TH SarabunPSK"/>
          <w:sz w:val="34"/>
          <w:szCs w:val="34"/>
          <w:cs/>
        </w:rPr>
        <w:t>สิทธิมนุษยชนแห่งชาติห</w:t>
      </w:r>
      <w:r w:rsidR="00717C86" w:rsidRPr="00587B2B">
        <w:rPr>
          <w:rFonts w:ascii="TH SarabunPSK" w:hAnsi="TH SarabunPSK" w:cs="TH SarabunPSK"/>
          <w:spacing w:val="-2"/>
          <w:sz w:val="34"/>
          <w:szCs w:val="34"/>
          <w:cs/>
        </w:rPr>
        <w:t>รือกรรมการ</w:t>
      </w:r>
      <w:r w:rsidR="00337289" w:rsidRPr="00587B2B">
        <w:rPr>
          <w:rFonts w:ascii="TH SarabunPSK" w:hAnsi="TH SarabunPSK" w:cs="TH SarabunPSK"/>
          <w:sz w:val="34"/>
          <w:szCs w:val="34"/>
          <w:cs/>
        </w:rPr>
        <w:t>สิทธิมนุษยชนแห่งชาติ</w:t>
      </w:r>
      <w:r w:rsidR="00717C86" w:rsidRPr="00587B2B">
        <w:rPr>
          <w:rFonts w:ascii="TH SarabunPSK" w:hAnsi="TH SarabunPSK" w:cs="TH SarabunPSK"/>
          <w:spacing w:val="-2"/>
          <w:sz w:val="34"/>
          <w:szCs w:val="34"/>
          <w:cs/>
        </w:rPr>
        <w:t>มาแล้ว แต่พ้นจาก</w:t>
      </w:r>
      <w:r w:rsidR="00717C86" w:rsidRPr="00587B2B">
        <w:rPr>
          <w:rFonts w:ascii="TH SarabunPSK" w:hAnsi="TH SarabunPSK" w:cs="TH SarabunPSK"/>
          <w:sz w:val="34"/>
          <w:szCs w:val="34"/>
          <w:cs/>
        </w:rPr>
        <w:t>ตำแหน่งประธานกรรมการ</w:t>
      </w:r>
      <w:r w:rsidR="00337289" w:rsidRPr="00587B2B">
        <w:rPr>
          <w:rFonts w:ascii="TH SarabunPSK" w:hAnsi="TH SarabunPSK" w:cs="TH SarabunPSK"/>
          <w:sz w:val="34"/>
          <w:szCs w:val="34"/>
          <w:cs/>
        </w:rPr>
        <w:t>สิทธิมนุษยชนแห่งชาติ</w:t>
      </w:r>
      <w:r w:rsidR="00717C86" w:rsidRPr="00587B2B">
        <w:rPr>
          <w:rFonts w:ascii="TH SarabunPSK" w:hAnsi="TH SarabunPSK" w:cs="TH SarabunPSK"/>
          <w:sz w:val="34"/>
          <w:szCs w:val="34"/>
          <w:cs/>
        </w:rPr>
        <w:t>หรือกรรมการ</w:t>
      </w:r>
      <w:r w:rsidR="00337289" w:rsidRPr="00587B2B">
        <w:rPr>
          <w:rFonts w:ascii="TH SarabunPSK" w:hAnsi="TH SarabunPSK" w:cs="TH SarabunPSK"/>
          <w:sz w:val="34"/>
          <w:szCs w:val="34"/>
          <w:cs/>
        </w:rPr>
        <w:t>สิทธิมนุษยชนแห่งชาติ</w:t>
      </w:r>
      <w:r w:rsidR="00717C86" w:rsidRPr="00587B2B">
        <w:rPr>
          <w:rFonts w:ascii="TH SarabunPSK" w:hAnsi="TH SarabunPSK" w:cs="TH SarabunPSK"/>
          <w:sz w:val="34"/>
          <w:szCs w:val="34"/>
          <w:cs/>
        </w:rPr>
        <w:t>ไปตามกฎหมาย</w:t>
      </w:r>
    </w:p>
    <w:p w:rsidR="00D974FA" w:rsidRDefault="00F747C8" w:rsidP="00F747C8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 w:hint="cs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  <w:cs/>
        </w:rPr>
        <w:tab/>
      </w:r>
      <w:r w:rsidR="00D974FA" w:rsidRPr="00587B2B">
        <w:rPr>
          <w:rFonts w:ascii="TH SarabunPSK" w:hAnsi="TH SarabunPSK" w:cs="TH SarabunPSK"/>
          <w:sz w:val="34"/>
          <w:szCs w:val="34"/>
          <w:cs/>
        </w:rPr>
        <w:t>“สำนักงาน” หมายความว่า สำนักงานคณะกรรมการสิทธิมนุษยชนแห่งชาติ</w:t>
      </w:r>
    </w:p>
    <w:p w:rsidR="00587B2B" w:rsidRPr="00587B2B" w:rsidRDefault="00587B2B" w:rsidP="00587B2B">
      <w:pPr>
        <w:spacing w:after="0" w:line="240" w:lineRule="auto"/>
        <w:jc w:val="thaiDistribute"/>
        <w:rPr>
          <w:rFonts w:ascii="TH SarabunPSK" w:hAnsi="TH SarabunPSK" w:cs="TH SarabunPSK" w:hint="cs"/>
          <w:sz w:val="16"/>
          <w:szCs w:val="16"/>
          <w:cs/>
        </w:rPr>
      </w:pPr>
    </w:p>
    <w:p w:rsidR="00F747C8" w:rsidRDefault="00F747C8" w:rsidP="00F747C8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  <w:cs/>
        </w:rPr>
        <w:tab/>
      </w:r>
      <w:r w:rsidR="009B5BB9" w:rsidRPr="00587B2B">
        <w:rPr>
          <w:rFonts w:ascii="TH SarabunPSK" w:hAnsi="TH SarabunPSK" w:cs="TH SarabunPSK"/>
          <w:sz w:val="34"/>
          <w:szCs w:val="34"/>
          <w:cs/>
        </w:rPr>
        <w:t xml:space="preserve">ข้อ </w:t>
      </w:r>
      <w:r w:rsidR="00CE202A" w:rsidRPr="00587B2B">
        <w:rPr>
          <w:rFonts w:ascii="TH SarabunPSK" w:hAnsi="TH SarabunPSK" w:cs="TH SarabunPSK"/>
          <w:sz w:val="34"/>
          <w:szCs w:val="34"/>
          <w:cs/>
        </w:rPr>
        <w:t>๔</w:t>
      </w:r>
      <w:r w:rsidR="00260759" w:rsidRPr="00587B2B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420510" w:rsidRPr="00587B2B">
        <w:rPr>
          <w:rFonts w:ascii="TH SarabunPSK" w:hAnsi="TH SarabunPSK" w:cs="TH SarabunPSK"/>
          <w:sz w:val="34"/>
          <w:szCs w:val="34"/>
          <w:cs/>
        </w:rPr>
        <w:t>เครื่องแบบ</w:t>
      </w:r>
      <w:r w:rsidR="00E26E5B" w:rsidRPr="00587B2B">
        <w:rPr>
          <w:rFonts w:ascii="TH SarabunPSK" w:hAnsi="TH SarabunPSK" w:cs="TH SarabunPSK"/>
          <w:sz w:val="34"/>
          <w:szCs w:val="34"/>
          <w:cs/>
        </w:rPr>
        <w:t>กรรมการ</w:t>
      </w:r>
      <w:r w:rsidR="00B1587F" w:rsidRPr="00587B2B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9B5BB9" w:rsidRPr="00587B2B">
        <w:rPr>
          <w:rFonts w:ascii="TH SarabunPSK" w:hAnsi="TH SarabunPSK" w:cs="TH SarabunPSK"/>
          <w:sz w:val="34"/>
          <w:szCs w:val="34"/>
          <w:cs/>
        </w:rPr>
        <w:t>ให้</w:t>
      </w:r>
      <w:r w:rsidR="00420510" w:rsidRPr="00587B2B">
        <w:rPr>
          <w:rFonts w:ascii="TH SarabunPSK" w:hAnsi="TH SarabunPSK" w:cs="TH SarabunPSK"/>
          <w:sz w:val="34"/>
          <w:szCs w:val="34"/>
          <w:cs/>
        </w:rPr>
        <w:t>มี ๒ ชนิด คือ</w:t>
      </w:r>
    </w:p>
    <w:p w:rsidR="00420510" w:rsidRPr="00587B2B" w:rsidRDefault="00F747C8" w:rsidP="00F747C8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</w:rPr>
        <w:tab/>
      </w:r>
      <w:r w:rsidR="00420510" w:rsidRPr="00587B2B">
        <w:rPr>
          <w:rFonts w:ascii="TH SarabunPSK" w:hAnsi="TH SarabunPSK" w:cs="TH SarabunPSK"/>
          <w:sz w:val="34"/>
          <w:szCs w:val="34"/>
        </w:rPr>
        <w:t>(</w:t>
      </w:r>
      <w:r w:rsidR="00420510" w:rsidRPr="00587B2B">
        <w:rPr>
          <w:rFonts w:ascii="TH SarabunPSK" w:hAnsi="TH SarabunPSK" w:cs="TH SarabunPSK"/>
          <w:sz w:val="34"/>
          <w:szCs w:val="34"/>
          <w:cs/>
        </w:rPr>
        <w:t xml:space="preserve">๑) เครื่องแบบปฏิบัติราชการ </w:t>
      </w:r>
      <w:r w:rsidR="00587B2B">
        <w:rPr>
          <w:rFonts w:ascii="TH SarabunPSK" w:hAnsi="TH SarabunPSK" w:cs="TH SarabunPSK"/>
          <w:sz w:val="34"/>
          <w:szCs w:val="34"/>
          <w:cs/>
        </w:rPr>
        <w:t xml:space="preserve">มี </w:t>
      </w:r>
      <w:r w:rsidR="00587B2B">
        <w:rPr>
          <w:rFonts w:ascii="TH SarabunPSK" w:hAnsi="TH SarabunPSK" w:cs="TH SarabunPSK" w:hint="cs"/>
          <w:sz w:val="34"/>
          <w:szCs w:val="34"/>
          <w:cs/>
        </w:rPr>
        <w:t>๒</w:t>
      </w:r>
      <w:r w:rsidR="009B5BB9" w:rsidRPr="00587B2B">
        <w:rPr>
          <w:rFonts w:ascii="TH SarabunPSK" w:hAnsi="TH SarabunPSK" w:cs="TH SarabunPSK"/>
          <w:sz w:val="34"/>
          <w:szCs w:val="34"/>
          <w:cs/>
        </w:rPr>
        <w:t xml:space="preserve"> ประเภท</w:t>
      </w:r>
    </w:p>
    <w:p w:rsidR="00F747C8" w:rsidRDefault="00F747C8" w:rsidP="00F747C8">
      <w:pPr>
        <w:tabs>
          <w:tab w:val="left" w:pos="1276"/>
          <w:tab w:val="left" w:pos="1418"/>
          <w:tab w:val="left" w:pos="1560"/>
        </w:tabs>
        <w:spacing w:after="0" w:line="240" w:lineRule="auto"/>
        <w:ind w:firstLine="1134"/>
        <w:jc w:val="thaiDistribute"/>
        <w:rPr>
          <w:rFonts w:ascii="TH SarabunPSK" w:hAnsi="TH SarabunPSK" w:cs="TH SarabunPSK" w:hint="cs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ab/>
        <w:t xml:space="preserve"> </w:t>
      </w:r>
      <w:r w:rsidR="0089356E" w:rsidRPr="00587B2B">
        <w:rPr>
          <w:rFonts w:ascii="TH SarabunPSK" w:hAnsi="TH SarabunPSK" w:cs="TH SarabunPSK"/>
          <w:sz w:val="34"/>
          <w:szCs w:val="34"/>
          <w:cs/>
        </w:rPr>
        <w:t>(ก)</w:t>
      </w:r>
      <w:r w:rsidR="00420510" w:rsidRPr="00587B2B">
        <w:rPr>
          <w:rFonts w:ascii="TH SarabunPSK" w:hAnsi="TH SarabunPSK" w:cs="TH SarabunPSK"/>
          <w:sz w:val="34"/>
          <w:szCs w:val="34"/>
          <w:cs/>
        </w:rPr>
        <w:t xml:space="preserve"> เครื่องแบบสีกากีคอพับ</w:t>
      </w:r>
    </w:p>
    <w:p w:rsidR="00420510" w:rsidRPr="00587B2B" w:rsidRDefault="00F747C8" w:rsidP="00F747C8">
      <w:pPr>
        <w:tabs>
          <w:tab w:val="left" w:pos="1276"/>
          <w:tab w:val="left" w:pos="1418"/>
          <w:tab w:val="left" w:pos="1560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89356E" w:rsidRPr="00587B2B">
        <w:rPr>
          <w:rFonts w:ascii="TH SarabunPSK" w:hAnsi="TH SarabunPSK" w:cs="TH SarabunPSK"/>
          <w:sz w:val="34"/>
          <w:szCs w:val="34"/>
          <w:cs/>
        </w:rPr>
        <w:t>(ข)</w:t>
      </w:r>
      <w:r w:rsidR="00420510" w:rsidRPr="00587B2B">
        <w:rPr>
          <w:rFonts w:ascii="TH SarabunPSK" w:hAnsi="TH SarabunPSK" w:cs="TH SarabunPSK"/>
          <w:sz w:val="34"/>
          <w:szCs w:val="34"/>
          <w:cs/>
        </w:rPr>
        <w:t xml:space="preserve"> เครื่องแบบสีกากีคอแบะ</w:t>
      </w:r>
    </w:p>
    <w:p w:rsidR="00420510" w:rsidRPr="00587B2B" w:rsidRDefault="00F747C8" w:rsidP="00F747C8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</w:rPr>
        <w:tab/>
      </w:r>
      <w:r w:rsidR="00420510" w:rsidRPr="00587B2B">
        <w:rPr>
          <w:rFonts w:ascii="TH SarabunPSK" w:hAnsi="TH SarabunPSK" w:cs="TH SarabunPSK"/>
          <w:sz w:val="34"/>
          <w:szCs w:val="34"/>
        </w:rPr>
        <w:t>(</w:t>
      </w:r>
      <w:r w:rsidR="00420510" w:rsidRPr="00587B2B">
        <w:rPr>
          <w:rFonts w:ascii="TH SarabunPSK" w:hAnsi="TH SarabunPSK" w:cs="TH SarabunPSK"/>
          <w:sz w:val="34"/>
          <w:szCs w:val="34"/>
          <w:cs/>
        </w:rPr>
        <w:t xml:space="preserve">๒) เครื่องแบบพิธีการ </w:t>
      </w:r>
      <w:r w:rsidR="00946544" w:rsidRPr="00587B2B">
        <w:rPr>
          <w:rFonts w:ascii="TH SarabunPSK" w:hAnsi="TH SarabunPSK" w:cs="TH SarabunPSK"/>
          <w:sz w:val="34"/>
          <w:szCs w:val="34"/>
          <w:cs/>
        </w:rPr>
        <w:t xml:space="preserve">มี </w:t>
      </w:r>
      <w:r w:rsidR="00587B2B">
        <w:rPr>
          <w:rFonts w:ascii="TH SarabunPSK" w:hAnsi="TH SarabunPSK" w:cs="TH SarabunPSK" w:hint="cs"/>
          <w:sz w:val="34"/>
          <w:szCs w:val="34"/>
          <w:cs/>
        </w:rPr>
        <w:t>๕</w:t>
      </w:r>
      <w:r w:rsidR="009C2D34" w:rsidRPr="00587B2B">
        <w:rPr>
          <w:rFonts w:ascii="TH SarabunPSK" w:hAnsi="TH SarabunPSK" w:cs="TH SarabunPSK"/>
          <w:sz w:val="34"/>
          <w:szCs w:val="34"/>
          <w:cs/>
        </w:rPr>
        <w:t xml:space="preserve"> ประเภท</w:t>
      </w:r>
    </w:p>
    <w:p w:rsidR="00F747C8" w:rsidRDefault="00260759" w:rsidP="00F747C8">
      <w:pPr>
        <w:tabs>
          <w:tab w:val="left" w:pos="1276"/>
          <w:tab w:val="left" w:pos="1418"/>
          <w:tab w:val="left" w:pos="1560"/>
        </w:tabs>
        <w:spacing w:after="0" w:line="240" w:lineRule="auto"/>
        <w:ind w:firstLine="1134"/>
        <w:jc w:val="thaiDistribute"/>
        <w:rPr>
          <w:rFonts w:ascii="TH SarabunPSK" w:hAnsi="TH SarabunPSK" w:cs="TH SarabunPSK" w:hint="cs"/>
          <w:sz w:val="34"/>
          <w:szCs w:val="34"/>
        </w:rPr>
      </w:pPr>
      <w:r w:rsidRPr="00587B2B">
        <w:rPr>
          <w:rFonts w:ascii="TH SarabunPSK" w:hAnsi="TH SarabunPSK" w:cs="TH SarabunPSK"/>
          <w:sz w:val="34"/>
          <w:szCs w:val="34"/>
          <w:cs/>
        </w:rPr>
        <w:tab/>
      </w:r>
      <w:r w:rsidR="00F747C8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89356E" w:rsidRPr="00587B2B">
        <w:rPr>
          <w:rFonts w:ascii="TH SarabunPSK" w:hAnsi="TH SarabunPSK" w:cs="TH SarabunPSK"/>
          <w:sz w:val="34"/>
          <w:szCs w:val="34"/>
          <w:cs/>
        </w:rPr>
        <w:t>(ก)</w:t>
      </w:r>
      <w:r w:rsidR="00420510" w:rsidRPr="00587B2B">
        <w:rPr>
          <w:rFonts w:ascii="TH SarabunPSK" w:hAnsi="TH SarabunPSK" w:cs="TH SarabunPSK"/>
          <w:sz w:val="34"/>
          <w:szCs w:val="34"/>
          <w:cs/>
        </w:rPr>
        <w:t xml:space="preserve"> เครื่องแบบปกติขาว</w:t>
      </w:r>
    </w:p>
    <w:p w:rsidR="00F747C8" w:rsidRDefault="004E1E6A" w:rsidP="00F747C8">
      <w:pPr>
        <w:tabs>
          <w:tab w:val="left" w:pos="1276"/>
          <w:tab w:val="left" w:pos="1418"/>
          <w:tab w:val="left" w:pos="1560"/>
        </w:tabs>
        <w:spacing w:after="0" w:line="240" w:lineRule="auto"/>
        <w:ind w:firstLine="1134"/>
        <w:jc w:val="thaiDistribute"/>
        <w:rPr>
          <w:rFonts w:ascii="TH SarabunPSK" w:hAnsi="TH SarabunPSK" w:cs="TH SarabunPSK" w:hint="cs"/>
          <w:sz w:val="34"/>
          <w:szCs w:val="34"/>
        </w:rPr>
      </w:pPr>
      <w:r w:rsidRPr="00587B2B">
        <w:rPr>
          <w:rFonts w:ascii="TH SarabunPSK" w:hAnsi="TH SarabunPSK" w:cs="TH SarabunPSK"/>
          <w:sz w:val="34"/>
          <w:szCs w:val="34"/>
          <w:cs/>
        </w:rPr>
        <w:tab/>
        <w:t xml:space="preserve"> </w:t>
      </w:r>
      <w:r w:rsidR="0089356E" w:rsidRPr="00587B2B">
        <w:rPr>
          <w:rFonts w:ascii="TH SarabunPSK" w:hAnsi="TH SarabunPSK" w:cs="TH SarabunPSK"/>
          <w:sz w:val="34"/>
          <w:szCs w:val="34"/>
          <w:cs/>
        </w:rPr>
        <w:t>(ข)</w:t>
      </w:r>
      <w:r w:rsidR="00420510" w:rsidRPr="00587B2B">
        <w:rPr>
          <w:rFonts w:ascii="TH SarabunPSK" w:hAnsi="TH SarabunPSK" w:cs="TH SarabunPSK"/>
          <w:sz w:val="34"/>
          <w:szCs w:val="34"/>
          <w:cs/>
        </w:rPr>
        <w:t xml:space="preserve"> เครื่องแบบปกติกากีคอตั้ง</w:t>
      </w:r>
      <w:r w:rsidR="0089356E" w:rsidRPr="00587B2B">
        <w:rPr>
          <w:rFonts w:ascii="TH SarabunPSK" w:hAnsi="TH SarabunPSK" w:cs="TH SarabunPSK"/>
          <w:sz w:val="34"/>
          <w:szCs w:val="34"/>
        </w:rPr>
        <w:t xml:space="preserve"> </w:t>
      </w:r>
    </w:p>
    <w:p w:rsidR="00F747C8" w:rsidRDefault="004E1E6A" w:rsidP="00F747C8">
      <w:pPr>
        <w:tabs>
          <w:tab w:val="left" w:pos="1276"/>
          <w:tab w:val="left" w:pos="1418"/>
          <w:tab w:val="left" w:pos="1560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4"/>
          <w:szCs w:val="34"/>
        </w:rPr>
      </w:pPr>
      <w:r w:rsidRPr="00587B2B">
        <w:rPr>
          <w:rFonts w:ascii="TH SarabunPSK" w:hAnsi="TH SarabunPSK" w:cs="TH SarabunPSK"/>
          <w:sz w:val="34"/>
          <w:szCs w:val="34"/>
          <w:cs/>
        </w:rPr>
        <w:tab/>
        <w:t xml:space="preserve"> </w:t>
      </w:r>
      <w:r w:rsidR="0089356E" w:rsidRPr="00587B2B">
        <w:rPr>
          <w:rFonts w:ascii="TH SarabunPSK" w:hAnsi="TH SarabunPSK" w:cs="TH SarabunPSK"/>
          <w:sz w:val="34"/>
          <w:szCs w:val="34"/>
          <w:cs/>
        </w:rPr>
        <w:t>(ค)</w:t>
      </w:r>
      <w:r w:rsidR="00420510" w:rsidRPr="00587B2B">
        <w:rPr>
          <w:rFonts w:ascii="TH SarabunPSK" w:hAnsi="TH SarabunPSK" w:cs="TH SarabunPSK"/>
          <w:sz w:val="34"/>
          <w:szCs w:val="34"/>
          <w:cs/>
        </w:rPr>
        <w:t xml:space="preserve"> เครื่องแบบครึ่งยศ</w:t>
      </w:r>
    </w:p>
    <w:p w:rsidR="00F747C8" w:rsidRDefault="004E1E6A" w:rsidP="00F747C8">
      <w:pPr>
        <w:tabs>
          <w:tab w:val="left" w:pos="1276"/>
          <w:tab w:val="left" w:pos="1418"/>
          <w:tab w:val="left" w:pos="1560"/>
        </w:tabs>
        <w:spacing w:after="0" w:line="240" w:lineRule="auto"/>
        <w:ind w:firstLine="1134"/>
        <w:jc w:val="thaiDistribute"/>
        <w:rPr>
          <w:rFonts w:ascii="TH SarabunPSK" w:hAnsi="TH SarabunPSK" w:cs="TH SarabunPSK" w:hint="cs"/>
          <w:sz w:val="34"/>
          <w:szCs w:val="34"/>
        </w:rPr>
      </w:pPr>
      <w:r w:rsidRPr="00587B2B">
        <w:rPr>
          <w:rFonts w:ascii="TH SarabunPSK" w:hAnsi="TH SarabunPSK" w:cs="TH SarabunPSK"/>
          <w:sz w:val="34"/>
          <w:szCs w:val="34"/>
          <w:cs/>
        </w:rPr>
        <w:tab/>
        <w:t xml:space="preserve"> </w:t>
      </w:r>
      <w:r w:rsidR="0089356E" w:rsidRPr="00587B2B">
        <w:rPr>
          <w:rFonts w:ascii="TH SarabunPSK" w:hAnsi="TH SarabunPSK" w:cs="TH SarabunPSK"/>
          <w:sz w:val="34"/>
          <w:szCs w:val="34"/>
          <w:cs/>
        </w:rPr>
        <w:t>(ง)</w:t>
      </w:r>
      <w:r w:rsidR="00420510" w:rsidRPr="00587B2B">
        <w:rPr>
          <w:rFonts w:ascii="TH SarabunPSK" w:hAnsi="TH SarabunPSK" w:cs="TH SarabunPSK"/>
          <w:sz w:val="34"/>
          <w:szCs w:val="34"/>
          <w:cs/>
        </w:rPr>
        <w:t xml:space="preserve"> เครื่องแบบเต็มยศ</w:t>
      </w:r>
    </w:p>
    <w:p w:rsidR="00090BFF" w:rsidRPr="00587B2B" w:rsidRDefault="002C2FE0" w:rsidP="00F747C8">
      <w:pPr>
        <w:tabs>
          <w:tab w:val="left" w:pos="1276"/>
          <w:tab w:val="left" w:pos="1418"/>
          <w:tab w:val="left" w:pos="1560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4"/>
          <w:szCs w:val="34"/>
        </w:rPr>
      </w:pPr>
      <w:r w:rsidRPr="00587B2B">
        <w:rPr>
          <w:rFonts w:ascii="TH SarabunPSK" w:hAnsi="TH SarabunPSK" w:cs="TH SarabunPSK"/>
          <w:sz w:val="34"/>
          <w:szCs w:val="34"/>
          <w:cs/>
        </w:rPr>
        <w:tab/>
      </w:r>
      <w:r w:rsidR="004E1E6A" w:rsidRPr="00587B2B">
        <w:rPr>
          <w:rFonts w:ascii="TH SarabunPSK" w:hAnsi="TH SarabunPSK" w:cs="TH SarabunPSK"/>
          <w:sz w:val="34"/>
          <w:szCs w:val="34"/>
          <w:cs/>
        </w:rPr>
        <w:t xml:space="preserve"> (จ)</w:t>
      </w:r>
      <w:r w:rsidR="00420510" w:rsidRPr="00587B2B">
        <w:rPr>
          <w:rFonts w:ascii="TH SarabunPSK" w:hAnsi="TH SarabunPSK" w:cs="TH SarabunPSK"/>
          <w:sz w:val="34"/>
          <w:szCs w:val="34"/>
          <w:cs/>
        </w:rPr>
        <w:t xml:space="preserve"> เครื่องแบบสโมสร</w:t>
      </w:r>
    </w:p>
    <w:p w:rsidR="00A11244" w:rsidRPr="00587B2B" w:rsidRDefault="00F747C8" w:rsidP="00F747C8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  <w:cs/>
        </w:rPr>
        <w:tab/>
      </w:r>
      <w:r w:rsidR="00A11244" w:rsidRPr="00F747C8">
        <w:rPr>
          <w:rFonts w:ascii="TH SarabunPSK" w:hAnsi="TH SarabunPSK" w:cs="TH SarabunPSK"/>
          <w:spacing w:val="-6"/>
          <w:sz w:val="34"/>
          <w:szCs w:val="34"/>
          <w:cs/>
        </w:rPr>
        <w:t>ให้นำกฎสำนักนายกรัฐมนตรีออกตามความในพระราชบัญญัติเครื่องแบบข้าราชการฝ่ายพลเรือน</w:t>
      </w:r>
      <w:r w:rsidR="00A11244" w:rsidRPr="00587B2B">
        <w:rPr>
          <w:rFonts w:ascii="TH SarabunPSK" w:hAnsi="TH SarabunPSK" w:cs="TH SarabunPSK"/>
          <w:sz w:val="34"/>
          <w:szCs w:val="34"/>
          <w:cs/>
        </w:rPr>
        <w:t>พุทธศักราช ๒๔๗๘ ในส่วนที่กำหนดสำหรับข้าราชการพลเรือนสามัญ มาใช้บังคั</w:t>
      </w:r>
      <w:r w:rsidR="00A43818" w:rsidRPr="00587B2B">
        <w:rPr>
          <w:rFonts w:ascii="TH SarabunPSK" w:hAnsi="TH SarabunPSK" w:cs="TH SarabunPSK"/>
          <w:sz w:val="34"/>
          <w:szCs w:val="34"/>
          <w:cs/>
        </w:rPr>
        <w:t>บกับการแต่งเครื่องแบบของกรรมการ</w:t>
      </w:r>
      <w:r w:rsidR="002D63A6" w:rsidRPr="00587B2B">
        <w:rPr>
          <w:rFonts w:ascii="TH SarabunPSK" w:hAnsi="TH SarabunPSK" w:cs="TH SarabunPSK"/>
          <w:sz w:val="34"/>
          <w:szCs w:val="34"/>
          <w:cs/>
        </w:rPr>
        <w:t xml:space="preserve">โดยอนุโลม </w:t>
      </w:r>
      <w:r w:rsidR="004330E1" w:rsidRPr="00587B2B">
        <w:rPr>
          <w:rFonts w:ascii="TH SarabunPSK" w:hAnsi="TH SarabunPSK" w:cs="TH SarabunPSK"/>
          <w:sz w:val="34"/>
          <w:szCs w:val="34"/>
          <w:cs/>
        </w:rPr>
        <w:t>สำหรับ</w:t>
      </w:r>
      <w:r w:rsidR="002D63A6" w:rsidRPr="00587B2B">
        <w:rPr>
          <w:rFonts w:ascii="TH SarabunPSK" w:hAnsi="TH SarabunPSK" w:cs="TH SarabunPSK"/>
          <w:sz w:val="34"/>
          <w:szCs w:val="34"/>
          <w:cs/>
        </w:rPr>
        <w:t>อินทรธนู</w:t>
      </w:r>
      <w:r w:rsidR="00A11244" w:rsidRPr="00587B2B">
        <w:rPr>
          <w:rFonts w:ascii="TH SarabunPSK" w:hAnsi="TH SarabunPSK" w:cs="TH SarabunPSK"/>
          <w:sz w:val="34"/>
          <w:szCs w:val="34"/>
          <w:cs/>
        </w:rPr>
        <w:t>และเครื่องหมายแสดงสังกัด</w:t>
      </w:r>
      <w:r w:rsidR="002D63A6" w:rsidRPr="00587B2B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0E2B92" w:rsidRPr="00587B2B">
        <w:rPr>
          <w:rFonts w:ascii="TH SarabunPSK" w:hAnsi="TH SarabunPSK" w:cs="TH SarabunPSK"/>
          <w:sz w:val="34"/>
          <w:szCs w:val="34"/>
          <w:cs/>
        </w:rPr>
        <w:t>ให้เป็นไปตามแบบแนบท้าย</w:t>
      </w:r>
      <w:r w:rsidR="00A11244" w:rsidRPr="00587B2B">
        <w:rPr>
          <w:rFonts w:ascii="TH SarabunPSK" w:hAnsi="TH SarabunPSK" w:cs="TH SarabunPSK"/>
          <w:sz w:val="34"/>
          <w:szCs w:val="34"/>
          <w:cs/>
        </w:rPr>
        <w:t>ระเบียบนี้</w:t>
      </w:r>
    </w:p>
    <w:p w:rsidR="00CA1A53" w:rsidRDefault="00B20266" w:rsidP="00CA1A53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  <w:r w:rsidRPr="00587B2B">
        <w:rPr>
          <w:rFonts w:ascii="TH SarabunPSK" w:hAnsi="TH SarabunPSK" w:cs="TH SarabunPSK"/>
          <w:sz w:val="34"/>
          <w:szCs w:val="34"/>
          <w:cs/>
        </w:rPr>
        <w:lastRenderedPageBreak/>
        <w:tab/>
      </w:r>
      <w:r w:rsidR="00E31108" w:rsidRPr="00CA1A53">
        <w:rPr>
          <w:rFonts w:ascii="TH SarabunPSK" w:hAnsi="TH SarabunPSK" w:cs="TH SarabunPSK"/>
          <w:sz w:val="34"/>
          <w:szCs w:val="34"/>
          <w:cs/>
        </w:rPr>
        <w:t xml:space="preserve">ข้อ </w:t>
      </w:r>
      <w:r w:rsidR="00CE202A" w:rsidRPr="00CA1A53">
        <w:rPr>
          <w:rFonts w:ascii="TH SarabunPSK" w:hAnsi="TH SarabunPSK" w:cs="TH SarabunPSK"/>
          <w:sz w:val="34"/>
          <w:szCs w:val="34"/>
          <w:cs/>
        </w:rPr>
        <w:t>๕</w:t>
      </w:r>
      <w:r w:rsidR="009615AB" w:rsidRPr="00CA1A53">
        <w:rPr>
          <w:rFonts w:ascii="TH SarabunPSK" w:hAnsi="TH SarabunPSK" w:cs="TH SarabunPSK"/>
          <w:sz w:val="34"/>
          <w:szCs w:val="34"/>
          <w:cs/>
        </w:rPr>
        <w:t xml:space="preserve"> </w:t>
      </w:r>
      <w:r w:rsidRPr="00CA1A53">
        <w:rPr>
          <w:rFonts w:ascii="TH SarabunPSK" w:hAnsi="TH SarabunPSK" w:cs="TH SarabunPSK"/>
          <w:sz w:val="34"/>
          <w:szCs w:val="34"/>
          <w:cs/>
        </w:rPr>
        <w:t>ให้ใช้อินทรธนูสำหรับการแต่งเครื่องแบบของกรรมการ ดังนี้</w:t>
      </w:r>
    </w:p>
    <w:p w:rsidR="00CA1A53" w:rsidRDefault="00CA1A53" w:rsidP="00CA1A53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</w:rPr>
        <w:tab/>
      </w:r>
      <w:r w:rsidR="00B20266" w:rsidRPr="00587B2B">
        <w:rPr>
          <w:rFonts w:ascii="TH SarabunPSK" w:hAnsi="TH SarabunPSK" w:cs="TH SarabunPSK"/>
          <w:spacing w:val="-6"/>
          <w:sz w:val="34"/>
          <w:szCs w:val="34"/>
          <w:cs/>
        </w:rPr>
        <w:t xml:space="preserve">(๑) </w:t>
      </w:r>
      <w:r w:rsidR="00260759" w:rsidRPr="00587B2B">
        <w:rPr>
          <w:rFonts w:ascii="TH SarabunPSK" w:hAnsi="TH SarabunPSK" w:cs="TH SarabunPSK"/>
          <w:spacing w:val="-6"/>
          <w:sz w:val="34"/>
          <w:szCs w:val="34"/>
          <w:cs/>
        </w:rPr>
        <w:t>เครื่องแบบปฏิบัติราชการ</w:t>
      </w:r>
      <w:r w:rsidR="00B20266" w:rsidRPr="00587B2B">
        <w:rPr>
          <w:rFonts w:ascii="TH SarabunPSK" w:hAnsi="TH SarabunPSK" w:cs="TH SarabunPSK"/>
          <w:spacing w:val="-6"/>
          <w:sz w:val="34"/>
          <w:szCs w:val="34"/>
          <w:cs/>
        </w:rPr>
        <w:t xml:space="preserve">ตามข้อ </w:t>
      </w:r>
      <w:r w:rsidR="00CE202A" w:rsidRPr="00587B2B">
        <w:rPr>
          <w:rFonts w:ascii="TH SarabunPSK" w:hAnsi="TH SarabunPSK" w:cs="TH SarabunPSK"/>
          <w:spacing w:val="-6"/>
          <w:sz w:val="34"/>
          <w:szCs w:val="34"/>
          <w:cs/>
        </w:rPr>
        <w:t>๔</w:t>
      </w:r>
      <w:r w:rsidR="00B20266" w:rsidRPr="00587B2B">
        <w:rPr>
          <w:rFonts w:ascii="TH SarabunPSK" w:hAnsi="TH SarabunPSK" w:cs="TH SarabunPSK"/>
          <w:spacing w:val="-6"/>
          <w:sz w:val="34"/>
          <w:szCs w:val="34"/>
          <w:cs/>
        </w:rPr>
        <w:t xml:space="preserve"> (๑)</w:t>
      </w:r>
      <w:r w:rsidR="00420510" w:rsidRPr="00587B2B">
        <w:rPr>
          <w:rFonts w:ascii="TH SarabunPSK" w:hAnsi="TH SarabunPSK" w:cs="TH SarabunPSK"/>
          <w:spacing w:val="-6"/>
          <w:sz w:val="34"/>
          <w:szCs w:val="34"/>
          <w:cs/>
        </w:rPr>
        <w:t xml:space="preserve"> </w:t>
      </w:r>
      <w:r w:rsidR="00260759" w:rsidRPr="00587B2B">
        <w:rPr>
          <w:rFonts w:ascii="TH SarabunPSK" w:hAnsi="TH SarabunPSK" w:cs="TH SarabunPSK"/>
          <w:spacing w:val="-6"/>
          <w:sz w:val="34"/>
          <w:szCs w:val="34"/>
          <w:cs/>
        </w:rPr>
        <w:t>ให้ใช้</w:t>
      </w:r>
      <w:r w:rsidR="00B20266" w:rsidRPr="00587B2B">
        <w:rPr>
          <w:rFonts w:ascii="TH SarabunPSK" w:hAnsi="TH SarabunPSK" w:cs="TH SarabunPSK"/>
          <w:spacing w:val="-6"/>
          <w:sz w:val="34"/>
          <w:szCs w:val="34"/>
          <w:cs/>
        </w:rPr>
        <w:t>อินทรธนู</w:t>
      </w:r>
      <w:r w:rsidR="009E4FB2" w:rsidRPr="00587B2B">
        <w:rPr>
          <w:rFonts w:ascii="TH SarabunPSK" w:hAnsi="TH SarabunPSK" w:cs="TH SarabunPSK"/>
          <w:spacing w:val="-6"/>
          <w:sz w:val="34"/>
          <w:szCs w:val="34"/>
          <w:cs/>
        </w:rPr>
        <w:t>อ่อน</w:t>
      </w:r>
      <w:r w:rsidR="004F07F2" w:rsidRPr="00587B2B">
        <w:rPr>
          <w:rFonts w:ascii="TH SarabunPSK" w:hAnsi="TH SarabunPSK" w:cs="TH SarabunPSK"/>
          <w:spacing w:val="-6"/>
          <w:sz w:val="34"/>
          <w:szCs w:val="34"/>
          <w:cs/>
        </w:rPr>
        <w:t xml:space="preserve"> </w:t>
      </w:r>
      <w:r>
        <w:rPr>
          <w:rFonts w:ascii="TH SarabunPSK" w:hAnsi="TH SarabunPSK" w:cs="TH SarabunPSK"/>
          <w:spacing w:val="-6"/>
          <w:sz w:val="34"/>
          <w:szCs w:val="34"/>
          <w:cs/>
        </w:rPr>
        <w:t xml:space="preserve">กว้าง </w:t>
      </w:r>
      <w:r>
        <w:rPr>
          <w:rFonts w:ascii="TH SarabunPSK" w:hAnsi="TH SarabunPSK" w:cs="TH SarabunPSK" w:hint="cs"/>
          <w:spacing w:val="-6"/>
          <w:sz w:val="34"/>
          <w:szCs w:val="34"/>
          <w:cs/>
        </w:rPr>
        <w:t>๕</w:t>
      </w:r>
      <w:r w:rsidR="00205EC8" w:rsidRPr="00587B2B">
        <w:rPr>
          <w:rFonts w:ascii="TH SarabunPSK" w:hAnsi="TH SarabunPSK" w:cs="TH SarabunPSK"/>
          <w:spacing w:val="-6"/>
          <w:sz w:val="34"/>
          <w:szCs w:val="34"/>
          <w:cs/>
        </w:rPr>
        <w:t xml:space="preserve"> เซนติเมตร ยาว </w:t>
      </w:r>
      <w:r>
        <w:rPr>
          <w:rFonts w:ascii="TH SarabunPSK" w:hAnsi="TH SarabunPSK" w:cs="TH SarabunPSK" w:hint="cs"/>
          <w:spacing w:val="-6"/>
          <w:sz w:val="34"/>
          <w:szCs w:val="34"/>
          <w:cs/>
        </w:rPr>
        <w:t>๑๑</w:t>
      </w:r>
      <w:r>
        <w:rPr>
          <w:rFonts w:ascii="TH SarabunPSK" w:hAnsi="TH SarabunPSK" w:cs="TH SarabunPSK"/>
          <w:spacing w:val="-6"/>
          <w:sz w:val="34"/>
          <w:szCs w:val="34"/>
          <w:cs/>
        </w:rPr>
        <w:br/>
      </w:r>
      <w:r w:rsidR="00C144A4" w:rsidRPr="00587B2B">
        <w:rPr>
          <w:rFonts w:ascii="TH SarabunPSK" w:hAnsi="TH SarabunPSK" w:cs="TH SarabunPSK"/>
          <w:spacing w:val="-6"/>
          <w:sz w:val="34"/>
          <w:szCs w:val="34"/>
          <w:cs/>
        </w:rPr>
        <w:t>เซนติเมตร</w:t>
      </w:r>
      <w:r>
        <w:rPr>
          <w:rFonts w:ascii="TH SarabunPSK" w:hAnsi="TH SarabunPSK" w:cs="TH SarabunPSK"/>
          <w:spacing w:val="-8"/>
          <w:sz w:val="34"/>
          <w:szCs w:val="34"/>
          <w:cs/>
        </w:rPr>
        <w:t xml:space="preserve"> สำหรับกรรมการชาย และกว้าง </w:t>
      </w:r>
      <w:r>
        <w:rPr>
          <w:rFonts w:ascii="TH SarabunPSK" w:hAnsi="TH SarabunPSK" w:cs="TH SarabunPSK" w:hint="cs"/>
          <w:spacing w:val="-8"/>
          <w:sz w:val="34"/>
          <w:szCs w:val="34"/>
          <w:cs/>
        </w:rPr>
        <w:t>๔</w:t>
      </w:r>
      <w:r>
        <w:rPr>
          <w:rFonts w:ascii="TH SarabunPSK" w:hAnsi="TH SarabunPSK" w:cs="TH SarabunPSK"/>
          <w:spacing w:val="-8"/>
          <w:sz w:val="34"/>
          <w:szCs w:val="34"/>
          <w:cs/>
        </w:rPr>
        <w:t>.</w:t>
      </w:r>
      <w:r>
        <w:rPr>
          <w:rFonts w:ascii="TH SarabunPSK" w:hAnsi="TH SarabunPSK" w:cs="TH SarabunPSK" w:hint="cs"/>
          <w:spacing w:val="-8"/>
          <w:sz w:val="34"/>
          <w:szCs w:val="34"/>
          <w:cs/>
        </w:rPr>
        <w:t>๕</w:t>
      </w:r>
      <w:r>
        <w:rPr>
          <w:rFonts w:ascii="TH SarabunPSK" w:hAnsi="TH SarabunPSK" w:cs="TH SarabunPSK"/>
          <w:spacing w:val="-8"/>
          <w:sz w:val="34"/>
          <w:szCs w:val="34"/>
          <w:cs/>
        </w:rPr>
        <w:t xml:space="preserve"> เซนติเมตร ยาว </w:t>
      </w:r>
      <w:r>
        <w:rPr>
          <w:rFonts w:ascii="TH SarabunPSK" w:hAnsi="TH SarabunPSK" w:cs="TH SarabunPSK" w:hint="cs"/>
          <w:spacing w:val="-8"/>
          <w:sz w:val="34"/>
          <w:szCs w:val="34"/>
          <w:cs/>
        </w:rPr>
        <w:t>๑๐</w:t>
      </w:r>
      <w:r w:rsidR="00C144A4" w:rsidRPr="00587B2B">
        <w:rPr>
          <w:rFonts w:ascii="TH SarabunPSK" w:hAnsi="TH SarabunPSK" w:cs="TH SarabunPSK"/>
          <w:spacing w:val="-8"/>
          <w:sz w:val="34"/>
          <w:szCs w:val="34"/>
          <w:cs/>
        </w:rPr>
        <w:t>.</w:t>
      </w:r>
      <w:r>
        <w:rPr>
          <w:rFonts w:ascii="TH SarabunPSK" w:hAnsi="TH SarabunPSK" w:cs="TH SarabunPSK" w:hint="cs"/>
          <w:spacing w:val="-8"/>
          <w:sz w:val="34"/>
          <w:szCs w:val="34"/>
          <w:cs/>
        </w:rPr>
        <w:t>๕</w:t>
      </w:r>
      <w:r w:rsidR="00C144A4" w:rsidRPr="00587B2B">
        <w:rPr>
          <w:rFonts w:ascii="TH SarabunPSK" w:hAnsi="TH SarabunPSK" w:cs="TH SarabunPSK"/>
          <w:spacing w:val="-8"/>
          <w:sz w:val="34"/>
          <w:szCs w:val="34"/>
          <w:cs/>
        </w:rPr>
        <w:t xml:space="preserve"> เซนติเมตร สำหรับกรรมการหญิง</w:t>
      </w:r>
      <w:r>
        <w:rPr>
          <w:rFonts w:ascii="TH SarabunPSK" w:hAnsi="TH SarabunPSK" w:cs="TH SarabunPSK" w:hint="cs"/>
          <w:spacing w:val="-8"/>
          <w:sz w:val="34"/>
          <w:szCs w:val="34"/>
          <w:cs/>
        </w:rPr>
        <w:br/>
      </w:r>
      <w:r w:rsidR="009E4FB2" w:rsidRPr="00587B2B">
        <w:rPr>
          <w:rFonts w:ascii="TH SarabunPSK" w:hAnsi="TH SarabunPSK" w:cs="TH SarabunPSK"/>
          <w:spacing w:val="-8"/>
          <w:sz w:val="34"/>
          <w:szCs w:val="34"/>
          <w:cs/>
        </w:rPr>
        <w:t>มีแถบ</w:t>
      </w:r>
      <w:r w:rsidR="004F07F2" w:rsidRPr="00587B2B">
        <w:rPr>
          <w:rFonts w:ascii="TH SarabunPSK" w:hAnsi="TH SarabunPSK" w:cs="TH SarabunPSK"/>
          <w:spacing w:val="-8"/>
          <w:sz w:val="34"/>
          <w:szCs w:val="34"/>
          <w:cs/>
        </w:rPr>
        <w:t>สีเหลือง</w:t>
      </w:r>
      <w:r w:rsidR="004F07F2" w:rsidRPr="00587B2B">
        <w:rPr>
          <w:rFonts w:ascii="TH SarabunPSK" w:hAnsi="TH SarabunPSK" w:cs="TH SarabunPSK"/>
          <w:sz w:val="34"/>
          <w:szCs w:val="34"/>
          <w:cs/>
        </w:rPr>
        <w:t>หรือสีทอง</w:t>
      </w:r>
      <w:r>
        <w:rPr>
          <w:rFonts w:ascii="TH SarabunPSK" w:hAnsi="TH SarabunPSK" w:cs="TH SarabunPSK"/>
          <w:sz w:val="34"/>
          <w:szCs w:val="34"/>
          <w:cs/>
        </w:rPr>
        <w:t xml:space="preserve">กว้าง </w:t>
      </w:r>
      <w:r>
        <w:rPr>
          <w:rFonts w:ascii="TH SarabunPSK" w:hAnsi="TH SarabunPSK" w:cs="TH SarabunPSK" w:hint="cs"/>
          <w:sz w:val="34"/>
          <w:szCs w:val="34"/>
          <w:cs/>
        </w:rPr>
        <w:t>๓</w:t>
      </w:r>
      <w:r>
        <w:rPr>
          <w:rFonts w:ascii="TH SarabunPSK" w:hAnsi="TH SarabunPSK" w:cs="TH SarabunPSK"/>
          <w:sz w:val="34"/>
          <w:szCs w:val="34"/>
          <w:cs/>
        </w:rPr>
        <w:t xml:space="preserve"> เซนติเมตร ติดทางต้นอินทรธนู </w:t>
      </w:r>
      <w:r>
        <w:rPr>
          <w:rFonts w:ascii="TH SarabunPSK" w:hAnsi="TH SarabunPSK" w:cs="TH SarabunPSK" w:hint="cs"/>
          <w:sz w:val="34"/>
          <w:szCs w:val="34"/>
          <w:cs/>
        </w:rPr>
        <w:t>๑</w:t>
      </w:r>
      <w:r>
        <w:rPr>
          <w:rFonts w:ascii="TH SarabunPSK" w:hAnsi="TH SarabunPSK" w:cs="TH SarabunPSK"/>
          <w:sz w:val="34"/>
          <w:szCs w:val="34"/>
          <w:cs/>
        </w:rPr>
        <w:t xml:space="preserve"> แถบ และแถบกว้าง </w:t>
      </w:r>
      <w:r>
        <w:rPr>
          <w:rFonts w:ascii="TH SarabunPSK" w:hAnsi="TH SarabunPSK" w:cs="TH SarabunPSK" w:hint="cs"/>
          <w:sz w:val="34"/>
          <w:szCs w:val="34"/>
          <w:cs/>
        </w:rPr>
        <w:t>๑</w:t>
      </w:r>
      <w:r w:rsidR="009E4FB2" w:rsidRPr="00587B2B">
        <w:rPr>
          <w:rFonts w:ascii="TH SarabunPSK" w:hAnsi="TH SarabunPSK" w:cs="TH SarabunPSK"/>
          <w:sz w:val="34"/>
          <w:szCs w:val="34"/>
          <w:cs/>
        </w:rPr>
        <w:t xml:space="preserve"> เซนติเมตร</w:t>
      </w:r>
      <w:r>
        <w:rPr>
          <w:rFonts w:ascii="TH SarabunPSK" w:hAnsi="TH SarabunPSK" w:cs="TH SarabunPSK" w:hint="cs"/>
          <w:sz w:val="34"/>
          <w:szCs w:val="34"/>
          <w:cs/>
        </w:rPr>
        <w:br/>
      </w:r>
      <w:r>
        <w:rPr>
          <w:rFonts w:ascii="TH SarabunPSK" w:hAnsi="TH SarabunPSK" w:cs="TH SarabunPSK"/>
          <w:sz w:val="34"/>
          <w:szCs w:val="34"/>
          <w:cs/>
        </w:rPr>
        <w:t xml:space="preserve">ติดเรียงต่อไปอีก </w:t>
      </w:r>
      <w:r>
        <w:rPr>
          <w:rFonts w:ascii="TH SarabunPSK" w:hAnsi="TH SarabunPSK" w:cs="TH SarabunPSK" w:hint="cs"/>
          <w:sz w:val="34"/>
          <w:szCs w:val="34"/>
          <w:cs/>
        </w:rPr>
        <w:t>๒</w:t>
      </w:r>
      <w:r w:rsidR="009E4FB2" w:rsidRPr="00587B2B">
        <w:rPr>
          <w:rFonts w:ascii="TH SarabunPSK" w:hAnsi="TH SarabunPSK" w:cs="TH SarabunPSK"/>
          <w:sz w:val="34"/>
          <w:szCs w:val="34"/>
          <w:cs/>
        </w:rPr>
        <w:t xml:space="preserve"> แถบ</w:t>
      </w:r>
      <w:r w:rsidR="004F07F2" w:rsidRPr="00587B2B">
        <w:rPr>
          <w:rFonts w:ascii="TH SarabunPSK" w:hAnsi="TH SarabunPSK" w:cs="TH SarabunPSK"/>
          <w:sz w:val="34"/>
          <w:szCs w:val="34"/>
          <w:cs/>
        </w:rPr>
        <w:t xml:space="preserve"> มี</w:t>
      </w:r>
      <w:r w:rsidR="00C144A4" w:rsidRPr="00587B2B">
        <w:rPr>
          <w:rFonts w:ascii="TH SarabunPSK" w:hAnsi="TH SarabunPSK" w:cs="TH SarabunPSK"/>
          <w:sz w:val="34"/>
          <w:szCs w:val="34"/>
          <w:cs/>
        </w:rPr>
        <w:t>เครื่องหมายแสดงสังกัด</w:t>
      </w:r>
      <w:r w:rsidR="004F07F2" w:rsidRPr="00587B2B">
        <w:rPr>
          <w:rFonts w:ascii="TH SarabunPSK" w:hAnsi="TH SarabunPSK" w:cs="TH SarabunPSK"/>
          <w:sz w:val="34"/>
          <w:szCs w:val="34"/>
          <w:cs/>
        </w:rPr>
        <w:t xml:space="preserve">ขนาดความสูง </w:t>
      </w:r>
      <w:r>
        <w:rPr>
          <w:rFonts w:ascii="TH SarabunPSK" w:hAnsi="TH SarabunPSK" w:cs="TH SarabunPSK" w:hint="cs"/>
          <w:sz w:val="34"/>
          <w:szCs w:val="34"/>
          <w:cs/>
        </w:rPr>
        <w:t>๔</w:t>
      </w:r>
      <w:r>
        <w:rPr>
          <w:rFonts w:ascii="TH SarabunPSK" w:hAnsi="TH SarabunPSK" w:cs="TH SarabunPSK"/>
          <w:sz w:val="34"/>
          <w:szCs w:val="34"/>
          <w:cs/>
        </w:rPr>
        <w:t>.</w:t>
      </w:r>
      <w:r>
        <w:rPr>
          <w:rFonts w:ascii="TH SarabunPSK" w:hAnsi="TH SarabunPSK" w:cs="TH SarabunPSK" w:hint="cs"/>
          <w:sz w:val="34"/>
          <w:szCs w:val="34"/>
          <w:cs/>
        </w:rPr>
        <w:t>๕</w:t>
      </w:r>
      <w:r w:rsidR="004F07F2" w:rsidRPr="00587B2B">
        <w:rPr>
          <w:rFonts w:ascii="TH SarabunPSK" w:hAnsi="TH SarabunPSK" w:cs="TH SarabunPSK"/>
          <w:sz w:val="34"/>
          <w:szCs w:val="34"/>
          <w:cs/>
        </w:rPr>
        <w:t xml:space="preserve"> เซนติเมตร</w:t>
      </w:r>
      <w:r w:rsidR="00C144A4" w:rsidRPr="00587B2B">
        <w:rPr>
          <w:rFonts w:ascii="TH SarabunPSK" w:hAnsi="TH SarabunPSK" w:cs="TH SarabunPSK"/>
          <w:sz w:val="34"/>
          <w:szCs w:val="34"/>
          <w:cs/>
        </w:rPr>
        <w:t xml:space="preserve"> สำหรับกรรมการชาย</w:t>
      </w:r>
      <w:r>
        <w:rPr>
          <w:rFonts w:ascii="TH SarabunPSK" w:hAnsi="TH SarabunPSK" w:cs="TH SarabunPSK" w:hint="cs"/>
          <w:sz w:val="34"/>
          <w:szCs w:val="34"/>
          <w:cs/>
        </w:rPr>
        <w:br/>
      </w:r>
      <w:r>
        <w:rPr>
          <w:rFonts w:ascii="TH SarabunPSK" w:hAnsi="TH SarabunPSK" w:cs="TH SarabunPSK"/>
          <w:sz w:val="34"/>
          <w:szCs w:val="34"/>
          <w:cs/>
        </w:rPr>
        <w:t xml:space="preserve">และขนาดความสูง </w:t>
      </w:r>
      <w:r>
        <w:rPr>
          <w:rFonts w:ascii="TH SarabunPSK" w:hAnsi="TH SarabunPSK" w:cs="TH SarabunPSK" w:hint="cs"/>
          <w:sz w:val="34"/>
          <w:szCs w:val="34"/>
          <w:cs/>
        </w:rPr>
        <w:t>๔</w:t>
      </w:r>
      <w:r w:rsidR="00C144A4" w:rsidRPr="00587B2B">
        <w:rPr>
          <w:rFonts w:ascii="TH SarabunPSK" w:hAnsi="TH SarabunPSK" w:cs="TH SarabunPSK"/>
          <w:sz w:val="34"/>
          <w:szCs w:val="34"/>
          <w:cs/>
        </w:rPr>
        <w:t xml:space="preserve"> เซนติเมตร สำหรับกรรมการหญิง</w:t>
      </w:r>
      <w:r w:rsidR="004F07F2" w:rsidRPr="00587B2B">
        <w:rPr>
          <w:rFonts w:ascii="TH SarabunPSK" w:hAnsi="TH SarabunPSK" w:cs="TH SarabunPSK"/>
          <w:sz w:val="34"/>
          <w:szCs w:val="34"/>
          <w:cs/>
        </w:rPr>
        <w:t xml:space="preserve"> ทำด้วยโลหะสีทอง </w:t>
      </w:r>
      <w:r w:rsidR="00337289" w:rsidRPr="00587B2B">
        <w:rPr>
          <w:rFonts w:ascii="TH SarabunPSK" w:hAnsi="TH SarabunPSK" w:cs="TH SarabunPSK"/>
          <w:sz w:val="34"/>
          <w:szCs w:val="34"/>
          <w:cs/>
        </w:rPr>
        <w:t>ติดทับบนแถบ แถบบนขมวดเป็นวงกลม</w:t>
      </w:r>
      <w:r w:rsidR="004F07F2" w:rsidRPr="00587B2B">
        <w:rPr>
          <w:rFonts w:ascii="TH SarabunPSK" w:hAnsi="TH SarabunPSK" w:cs="TH SarabunPSK"/>
          <w:sz w:val="34"/>
          <w:szCs w:val="34"/>
          <w:cs/>
        </w:rPr>
        <w:t xml:space="preserve">ขนาดเส้นผ่าศูนย์กลางวงใน </w:t>
      </w:r>
      <w:r>
        <w:rPr>
          <w:rFonts w:ascii="TH SarabunPSK" w:hAnsi="TH SarabunPSK" w:cs="TH SarabunPSK" w:hint="cs"/>
          <w:sz w:val="34"/>
          <w:szCs w:val="34"/>
          <w:cs/>
        </w:rPr>
        <w:t>๑</w:t>
      </w:r>
      <w:r w:rsidR="004F07F2" w:rsidRPr="00587B2B">
        <w:rPr>
          <w:rFonts w:ascii="TH SarabunPSK" w:hAnsi="TH SarabunPSK" w:cs="TH SarabunPSK"/>
          <w:sz w:val="34"/>
          <w:szCs w:val="34"/>
          <w:cs/>
        </w:rPr>
        <w:t xml:space="preserve"> เซนติเมตร </w:t>
      </w:r>
      <w:r w:rsidR="00FC66BC" w:rsidRPr="00587B2B">
        <w:rPr>
          <w:rFonts w:ascii="TH SarabunPSK" w:hAnsi="TH SarabunPSK" w:cs="TH SarabunPSK"/>
          <w:sz w:val="34"/>
          <w:szCs w:val="34"/>
          <w:cs/>
        </w:rPr>
        <w:t>ตามแบบแนบท้ายระเบียบนี้</w:t>
      </w:r>
      <w:r w:rsidR="00AB605B" w:rsidRPr="00587B2B">
        <w:rPr>
          <w:rFonts w:ascii="TH SarabunPSK" w:hAnsi="TH SarabunPSK" w:cs="TH SarabunPSK"/>
          <w:spacing w:val="-8"/>
          <w:sz w:val="34"/>
          <w:szCs w:val="34"/>
        </w:rPr>
        <w:t xml:space="preserve"> </w:t>
      </w:r>
    </w:p>
    <w:p w:rsidR="007010C7" w:rsidRPr="00CA1A53" w:rsidRDefault="00CA1A53" w:rsidP="00CA1A53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</w:rPr>
        <w:tab/>
      </w:r>
      <w:r w:rsidR="00260759" w:rsidRPr="00CA1A53">
        <w:rPr>
          <w:rFonts w:ascii="TH SarabunPSK" w:hAnsi="TH SarabunPSK" w:cs="TH SarabunPSK"/>
          <w:sz w:val="34"/>
          <w:szCs w:val="34"/>
          <w:cs/>
        </w:rPr>
        <w:t xml:space="preserve">(๒) เครื่องแบบพิธีการตามข้อ </w:t>
      </w:r>
      <w:r w:rsidR="00CE202A" w:rsidRPr="00CA1A53">
        <w:rPr>
          <w:rFonts w:ascii="TH SarabunPSK" w:hAnsi="TH SarabunPSK" w:cs="TH SarabunPSK"/>
          <w:sz w:val="34"/>
          <w:szCs w:val="34"/>
          <w:cs/>
        </w:rPr>
        <w:t>๔</w:t>
      </w:r>
      <w:r w:rsidR="00260759" w:rsidRPr="00CA1A53">
        <w:rPr>
          <w:rFonts w:ascii="TH SarabunPSK" w:hAnsi="TH SarabunPSK" w:cs="TH SarabunPSK"/>
          <w:sz w:val="34"/>
          <w:szCs w:val="34"/>
          <w:cs/>
        </w:rPr>
        <w:t xml:space="preserve"> (๒) ให้ใช้อินทรธนูแข็ง </w:t>
      </w:r>
      <w:r w:rsidR="004F07F2" w:rsidRPr="00CA1A53">
        <w:rPr>
          <w:rFonts w:ascii="TH SarabunPSK" w:hAnsi="TH SarabunPSK" w:cs="TH SarabunPSK"/>
          <w:sz w:val="34"/>
          <w:szCs w:val="34"/>
          <w:cs/>
        </w:rPr>
        <w:t xml:space="preserve">กว้าง </w:t>
      </w:r>
      <w:r w:rsidRPr="00CA1A53">
        <w:rPr>
          <w:rFonts w:ascii="TH SarabunPSK" w:hAnsi="TH SarabunPSK" w:cs="TH SarabunPSK" w:hint="cs"/>
          <w:sz w:val="34"/>
          <w:szCs w:val="34"/>
          <w:cs/>
        </w:rPr>
        <w:t>๕</w:t>
      </w:r>
      <w:r w:rsidR="004F07F2" w:rsidRPr="00CA1A53">
        <w:rPr>
          <w:rFonts w:ascii="TH SarabunPSK" w:hAnsi="TH SarabunPSK" w:cs="TH SarabunPSK"/>
          <w:sz w:val="34"/>
          <w:szCs w:val="34"/>
          <w:cs/>
        </w:rPr>
        <w:t xml:space="preserve"> เซนติเมตร ยาว</w:t>
      </w:r>
      <w:r w:rsidR="00986A3E" w:rsidRPr="00CA1A53">
        <w:rPr>
          <w:rFonts w:ascii="TH SarabunPSK" w:hAnsi="TH SarabunPSK" w:cs="TH SarabunPSK"/>
          <w:sz w:val="34"/>
          <w:szCs w:val="34"/>
          <w:cs/>
        </w:rPr>
        <w:t xml:space="preserve"> </w:t>
      </w:r>
      <w:r w:rsidRPr="00CA1A53">
        <w:rPr>
          <w:rFonts w:ascii="TH SarabunPSK" w:hAnsi="TH SarabunPSK" w:cs="TH SarabunPSK" w:hint="cs"/>
          <w:sz w:val="34"/>
          <w:szCs w:val="34"/>
          <w:cs/>
        </w:rPr>
        <w:t>๑๓</w:t>
      </w:r>
      <w:r>
        <w:rPr>
          <w:rFonts w:ascii="TH SarabunPSK" w:hAnsi="TH SarabunPSK" w:cs="TH SarabunPSK" w:hint="cs"/>
          <w:sz w:val="34"/>
          <w:szCs w:val="34"/>
          <w:cs/>
        </w:rPr>
        <w:br/>
      </w:r>
      <w:r w:rsidR="004F07F2" w:rsidRPr="00CA1A53">
        <w:rPr>
          <w:rFonts w:ascii="TH SarabunPSK" w:hAnsi="TH SarabunPSK" w:cs="TH SarabunPSK"/>
          <w:spacing w:val="-2"/>
          <w:sz w:val="34"/>
          <w:szCs w:val="34"/>
          <w:cs/>
        </w:rPr>
        <w:t>เซนติเมตร สำหรับกรรมการชาย และกว้าง</w:t>
      </w:r>
      <w:r w:rsidRPr="00CA1A53">
        <w:rPr>
          <w:rFonts w:ascii="TH SarabunPSK" w:hAnsi="TH SarabunPSK" w:cs="TH SarabunPSK"/>
          <w:spacing w:val="-2"/>
          <w:sz w:val="34"/>
          <w:szCs w:val="34"/>
          <w:cs/>
        </w:rPr>
        <w:t xml:space="preserve"> </w:t>
      </w:r>
      <w:r w:rsidRPr="00CA1A53">
        <w:rPr>
          <w:rFonts w:ascii="TH SarabunPSK" w:hAnsi="TH SarabunPSK" w:cs="TH SarabunPSK" w:hint="cs"/>
          <w:spacing w:val="-2"/>
          <w:sz w:val="34"/>
          <w:szCs w:val="34"/>
          <w:cs/>
        </w:rPr>
        <w:t>๔</w:t>
      </w:r>
      <w:r w:rsidR="00986A3E" w:rsidRPr="00CA1A53">
        <w:rPr>
          <w:rFonts w:ascii="TH SarabunPSK" w:hAnsi="TH SarabunPSK" w:cs="TH SarabunPSK"/>
          <w:spacing w:val="-2"/>
          <w:sz w:val="34"/>
          <w:szCs w:val="34"/>
          <w:cs/>
        </w:rPr>
        <w:t>.</w:t>
      </w:r>
      <w:r w:rsidRPr="00CA1A53">
        <w:rPr>
          <w:rFonts w:ascii="TH SarabunPSK" w:hAnsi="TH SarabunPSK" w:cs="TH SarabunPSK" w:hint="cs"/>
          <w:spacing w:val="-2"/>
          <w:sz w:val="34"/>
          <w:szCs w:val="34"/>
          <w:cs/>
        </w:rPr>
        <w:t>๕</w:t>
      </w:r>
      <w:r w:rsidR="00337289" w:rsidRPr="00CA1A53">
        <w:rPr>
          <w:rFonts w:ascii="TH SarabunPSK" w:hAnsi="TH SarabunPSK" w:cs="TH SarabunPSK"/>
          <w:spacing w:val="-2"/>
          <w:sz w:val="34"/>
          <w:szCs w:val="34"/>
          <w:cs/>
        </w:rPr>
        <w:t xml:space="preserve"> เซนติเมตร </w:t>
      </w:r>
      <w:r w:rsidR="00260759" w:rsidRPr="00CA1A53">
        <w:rPr>
          <w:rFonts w:ascii="TH SarabunPSK" w:hAnsi="TH SarabunPSK" w:cs="TH SarabunPSK"/>
          <w:spacing w:val="-2"/>
          <w:sz w:val="34"/>
          <w:szCs w:val="34"/>
          <w:cs/>
        </w:rPr>
        <w:t>ยาว</w:t>
      </w:r>
      <w:r w:rsidR="00986A3E" w:rsidRPr="00CA1A53">
        <w:rPr>
          <w:rFonts w:ascii="TH SarabunPSK" w:hAnsi="TH SarabunPSK" w:cs="TH SarabunPSK"/>
          <w:spacing w:val="-2"/>
          <w:sz w:val="34"/>
          <w:szCs w:val="34"/>
          <w:cs/>
        </w:rPr>
        <w:t xml:space="preserve"> </w:t>
      </w:r>
      <w:r w:rsidRPr="00CA1A53">
        <w:rPr>
          <w:rFonts w:ascii="TH SarabunPSK" w:hAnsi="TH SarabunPSK" w:cs="TH SarabunPSK" w:hint="cs"/>
          <w:spacing w:val="-2"/>
          <w:sz w:val="34"/>
          <w:szCs w:val="34"/>
          <w:cs/>
        </w:rPr>
        <w:t>๑๒</w:t>
      </w:r>
      <w:r w:rsidRPr="00CA1A53">
        <w:rPr>
          <w:rFonts w:ascii="TH SarabunPSK" w:hAnsi="TH SarabunPSK" w:cs="TH SarabunPSK"/>
          <w:spacing w:val="-2"/>
          <w:sz w:val="34"/>
          <w:szCs w:val="34"/>
          <w:cs/>
        </w:rPr>
        <w:t>.</w:t>
      </w:r>
      <w:r w:rsidRPr="00CA1A53">
        <w:rPr>
          <w:rFonts w:ascii="TH SarabunPSK" w:hAnsi="TH SarabunPSK" w:cs="TH SarabunPSK" w:hint="cs"/>
          <w:spacing w:val="-2"/>
          <w:sz w:val="34"/>
          <w:szCs w:val="34"/>
          <w:cs/>
        </w:rPr>
        <w:t>๕</w:t>
      </w:r>
      <w:r w:rsidR="004F07F2" w:rsidRPr="00CA1A53">
        <w:rPr>
          <w:rFonts w:ascii="TH SarabunPSK" w:hAnsi="TH SarabunPSK" w:cs="TH SarabunPSK"/>
          <w:spacing w:val="-2"/>
          <w:sz w:val="34"/>
          <w:szCs w:val="34"/>
          <w:cs/>
        </w:rPr>
        <w:t xml:space="preserve"> เซนติเมตร สำหรับกรรมการหญิง</w:t>
      </w:r>
      <w:r>
        <w:rPr>
          <w:rFonts w:ascii="TH SarabunPSK" w:hAnsi="TH SarabunPSK" w:cs="TH SarabunPSK" w:hint="cs"/>
          <w:spacing w:val="-2"/>
          <w:sz w:val="34"/>
          <w:szCs w:val="34"/>
          <w:cs/>
        </w:rPr>
        <w:br/>
      </w:r>
      <w:r w:rsidR="00260759" w:rsidRPr="00587B2B">
        <w:rPr>
          <w:rFonts w:ascii="TH SarabunPSK" w:hAnsi="TH SarabunPSK" w:cs="TH SarabunPSK"/>
          <w:sz w:val="34"/>
          <w:szCs w:val="34"/>
          <w:cs/>
        </w:rPr>
        <w:t>พื้น</w:t>
      </w:r>
      <w:r w:rsidR="009331A7" w:rsidRPr="00587B2B">
        <w:rPr>
          <w:rFonts w:ascii="TH SarabunPSK" w:hAnsi="TH SarabunPSK" w:cs="TH SarabunPSK"/>
          <w:sz w:val="34"/>
          <w:szCs w:val="34"/>
          <w:cs/>
        </w:rPr>
        <w:t>สักหลาด</w:t>
      </w:r>
      <w:r w:rsidR="00CB31BB" w:rsidRPr="00587B2B">
        <w:rPr>
          <w:rFonts w:ascii="TH SarabunPSK" w:hAnsi="TH SarabunPSK" w:cs="TH SarabunPSK"/>
          <w:spacing w:val="-6"/>
          <w:sz w:val="34"/>
          <w:szCs w:val="34"/>
          <w:cs/>
        </w:rPr>
        <w:t>หรือ</w:t>
      </w:r>
      <w:r w:rsidR="00260759" w:rsidRPr="00587B2B">
        <w:rPr>
          <w:rFonts w:ascii="TH SarabunPSK" w:hAnsi="TH SarabunPSK" w:cs="TH SarabunPSK"/>
          <w:sz w:val="34"/>
          <w:szCs w:val="34"/>
          <w:cs/>
        </w:rPr>
        <w:t>กำมะหยี่สี</w:t>
      </w:r>
      <w:r w:rsidR="007010C7" w:rsidRPr="00587B2B">
        <w:rPr>
          <w:rFonts w:ascii="TH SarabunPSK" w:hAnsi="TH SarabunPSK" w:cs="TH SarabunPSK"/>
          <w:sz w:val="34"/>
          <w:szCs w:val="34"/>
          <w:cs/>
        </w:rPr>
        <w:t>ดำ</w:t>
      </w:r>
      <w:r w:rsidR="00490280" w:rsidRPr="00587B2B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260759" w:rsidRPr="00587B2B">
        <w:rPr>
          <w:rFonts w:ascii="TH SarabunPSK" w:hAnsi="TH SarabunPSK" w:cs="TH SarabunPSK"/>
          <w:sz w:val="34"/>
          <w:szCs w:val="34"/>
          <w:cs/>
        </w:rPr>
        <w:t>ปักดิ้</w:t>
      </w:r>
      <w:r w:rsidR="007010C7" w:rsidRPr="00587B2B">
        <w:rPr>
          <w:rFonts w:ascii="TH SarabunPSK" w:hAnsi="TH SarabunPSK" w:cs="TH SarabunPSK"/>
          <w:sz w:val="34"/>
          <w:szCs w:val="34"/>
          <w:cs/>
        </w:rPr>
        <w:t>น</w:t>
      </w:r>
      <w:r w:rsidR="009331A7" w:rsidRPr="00587B2B">
        <w:rPr>
          <w:rFonts w:ascii="TH SarabunPSK" w:hAnsi="TH SarabunPSK" w:cs="TH SarabunPSK"/>
          <w:sz w:val="34"/>
          <w:szCs w:val="34"/>
          <w:cs/>
        </w:rPr>
        <w:t>ทอง</w:t>
      </w:r>
      <w:r w:rsidR="007010C7" w:rsidRPr="00587B2B">
        <w:rPr>
          <w:rFonts w:ascii="TH SarabunPSK" w:hAnsi="TH SarabunPSK" w:cs="TH SarabunPSK"/>
          <w:sz w:val="34"/>
          <w:szCs w:val="34"/>
          <w:cs/>
        </w:rPr>
        <w:t>ลาย</w:t>
      </w:r>
      <w:r w:rsidR="00732E11" w:rsidRPr="00587B2B">
        <w:rPr>
          <w:rFonts w:ascii="TH SarabunPSK" w:hAnsi="TH SarabunPSK" w:cs="TH SarabunPSK"/>
          <w:sz w:val="34"/>
          <w:szCs w:val="34"/>
          <w:cs/>
        </w:rPr>
        <w:t>รักร้อย</w:t>
      </w:r>
      <w:r w:rsidR="00251EFD" w:rsidRPr="00587B2B">
        <w:rPr>
          <w:rFonts w:ascii="TH SarabunPSK" w:hAnsi="TH SarabunPSK" w:cs="TH SarabunPSK"/>
          <w:sz w:val="34"/>
          <w:szCs w:val="34"/>
          <w:cs/>
        </w:rPr>
        <w:t xml:space="preserve">รูปทรงดอกบัว </w:t>
      </w:r>
      <w:r w:rsidR="00260759" w:rsidRPr="00587B2B">
        <w:rPr>
          <w:rFonts w:ascii="TH SarabunPSK" w:hAnsi="TH SarabunPSK" w:cs="TH SarabunPSK"/>
          <w:sz w:val="34"/>
          <w:szCs w:val="34"/>
          <w:cs/>
        </w:rPr>
        <w:t>ติดทับเสื้อเหนือบ่าทั้งสองข้าง</w:t>
      </w:r>
      <w:r>
        <w:rPr>
          <w:rFonts w:ascii="TH SarabunPSK" w:hAnsi="TH SarabunPSK" w:cs="TH SarabunPSK" w:hint="cs"/>
          <w:sz w:val="34"/>
          <w:szCs w:val="34"/>
          <w:cs/>
        </w:rPr>
        <w:br/>
      </w:r>
      <w:r w:rsidR="00260759" w:rsidRPr="00CA1A53">
        <w:rPr>
          <w:rFonts w:ascii="TH SarabunPSK" w:hAnsi="TH SarabunPSK" w:cs="TH SarabunPSK"/>
          <w:spacing w:val="-4"/>
          <w:sz w:val="34"/>
          <w:szCs w:val="34"/>
          <w:cs/>
        </w:rPr>
        <w:t>จากไหล่ไปคอ ติดดุ</w:t>
      </w:r>
      <w:r w:rsidR="004F07F2" w:rsidRPr="00CA1A53">
        <w:rPr>
          <w:rFonts w:ascii="TH SarabunPSK" w:hAnsi="TH SarabunPSK" w:cs="TH SarabunPSK"/>
          <w:spacing w:val="-4"/>
          <w:sz w:val="34"/>
          <w:szCs w:val="34"/>
          <w:cs/>
        </w:rPr>
        <w:t xml:space="preserve">มสีทองตราครุฑพ่าห์ขนาดเล็ก </w:t>
      </w:r>
      <w:r w:rsidR="00205EC8" w:rsidRPr="00CA1A53">
        <w:rPr>
          <w:rFonts w:ascii="TH SarabunPSK" w:hAnsi="TH SarabunPSK" w:cs="TH SarabunPSK"/>
          <w:spacing w:val="-4"/>
          <w:sz w:val="34"/>
          <w:szCs w:val="34"/>
          <w:cs/>
        </w:rPr>
        <w:t>มีเค</w:t>
      </w:r>
      <w:r w:rsidRPr="00CA1A53">
        <w:rPr>
          <w:rFonts w:ascii="TH SarabunPSK" w:hAnsi="TH SarabunPSK" w:cs="TH SarabunPSK"/>
          <w:spacing w:val="-4"/>
          <w:sz w:val="34"/>
          <w:szCs w:val="34"/>
          <w:cs/>
        </w:rPr>
        <w:t xml:space="preserve">รื่องหมายแสดงสังกัดขนาดความสูง </w:t>
      </w:r>
      <w:r w:rsidRPr="00CA1A53">
        <w:rPr>
          <w:rFonts w:ascii="TH SarabunPSK" w:hAnsi="TH SarabunPSK" w:cs="TH SarabunPSK" w:hint="cs"/>
          <w:spacing w:val="-4"/>
          <w:sz w:val="34"/>
          <w:szCs w:val="34"/>
          <w:cs/>
        </w:rPr>
        <w:t>๔</w:t>
      </w:r>
      <w:r w:rsidR="00205EC8" w:rsidRPr="00CA1A53">
        <w:rPr>
          <w:rFonts w:ascii="TH SarabunPSK" w:hAnsi="TH SarabunPSK" w:cs="TH SarabunPSK"/>
          <w:spacing w:val="-4"/>
          <w:sz w:val="34"/>
          <w:szCs w:val="34"/>
          <w:cs/>
        </w:rPr>
        <w:t>.</w:t>
      </w:r>
      <w:r w:rsidRPr="00CA1A53">
        <w:rPr>
          <w:rFonts w:ascii="TH SarabunPSK" w:hAnsi="TH SarabunPSK" w:cs="TH SarabunPSK" w:hint="cs"/>
          <w:spacing w:val="-4"/>
          <w:sz w:val="34"/>
          <w:szCs w:val="34"/>
          <w:cs/>
        </w:rPr>
        <w:t xml:space="preserve">๕ </w:t>
      </w:r>
      <w:r w:rsidR="00205EC8" w:rsidRPr="00CA1A53">
        <w:rPr>
          <w:rFonts w:ascii="TH SarabunPSK" w:hAnsi="TH SarabunPSK" w:cs="TH SarabunPSK"/>
          <w:spacing w:val="-4"/>
          <w:sz w:val="34"/>
          <w:szCs w:val="34"/>
          <w:cs/>
        </w:rPr>
        <w:t>เซนติเมตร</w:t>
      </w:r>
      <w:r w:rsidR="00205EC8" w:rsidRPr="00CA1A53">
        <w:rPr>
          <w:rFonts w:ascii="TH SarabunPSK" w:hAnsi="TH SarabunPSK" w:cs="TH SarabunPSK"/>
          <w:spacing w:val="-6"/>
          <w:sz w:val="34"/>
          <w:szCs w:val="34"/>
          <w:cs/>
        </w:rPr>
        <w:t xml:space="preserve"> </w:t>
      </w:r>
      <w:r w:rsidR="00205EC8" w:rsidRPr="00CA1A53">
        <w:rPr>
          <w:rFonts w:ascii="TH SarabunPSK" w:hAnsi="TH SarabunPSK" w:cs="TH SarabunPSK"/>
          <w:sz w:val="34"/>
          <w:szCs w:val="34"/>
          <w:cs/>
        </w:rPr>
        <w:t xml:space="preserve">สำหรับกรรมการชาย และขนาดความสูง </w:t>
      </w:r>
      <w:r w:rsidRPr="00CA1A53">
        <w:rPr>
          <w:rFonts w:ascii="TH SarabunPSK" w:hAnsi="TH SarabunPSK" w:cs="TH SarabunPSK" w:hint="cs"/>
          <w:sz w:val="34"/>
          <w:szCs w:val="34"/>
          <w:cs/>
        </w:rPr>
        <w:t>๔</w:t>
      </w:r>
      <w:r w:rsidR="00205EC8" w:rsidRPr="00CA1A53">
        <w:rPr>
          <w:rFonts w:ascii="TH SarabunPSK" w:hAnsi="TH SarabunPSK" w:cs="TH SarabunPSK"/>
          <w:sz w:val="34"/>
          <w:szCs w:val="34"/>
          <w:cs/>
        </w:rPr>
        <w:t xml:space="preserve"> เซนติเมตร สำหรับกรรมการหญิง </w:t>
      </w:r>
      <w:r w:rsidR="004F07F2" w:rsidRPr="00CA1A53">
        <w:rPr>
          <w:rFonts w:ascii="TH SarabunPSK" w:hAnsi="TH SarabunPSK" w:cs="TH SarabunPSK"/>
          <w:sz w:val="34"/>
          <w:szCs w:val="34"/>
          <w:cs/>
        </w:rPr>
        <w:t xml:space="preserve">ทำด้วยโลหะสีทอง </w:t>
      </w:r>
      <w:r w:rsidR="00337289" w:rsidRPr="00CA1A53">
        <w:rPr>
          <w:rFonts w:ascii="TH SarabunPSK" w:hAnsi="TH SarabunPSK" w:cs="TH SarabunPSK"/>
          <w:sz w:val="34"/>
          <w:szCs w:val="34"/>
          <w:cs/>
        </w:rPr>
        <w:t>ติด</w:t>
      </w:r>
      <w:r w:rsidR="002D63A6" w:rsidRPr="00CA1A53">
        <w:rPr>
          <w:rFonts w:ascii="TH SarabunPSK" w:hAnsi="TH SarabunPSK" w:cs="TH SarabunPSK"/>
          <w:sz w:val="34"/>
          <w:szCs w:val="34"/>
          <w:cs/>
        </w:rPr>
        <w:t>ทับอยู่</w:t>
      </w:r>
      <w:r w:rsidR="002D63A6" w:rsidRPr="00587B2B">
        <w:rPr>
          <w:rFonts w:ascii="TH SarabunPSK" w:hAnsi="TH SarabunPSK" w:cs="TH SarabunPSK"/>
          <w:sz w:val="34"/>
          <w:szCs w:val="34"/>
          <w:cs/>
        </w:rPr>
        <w:t>บนอินทรธนูค่อนมาทางด้านไหล่</w:t>
      </w:r>
      <w:r w:rsidR="004F07F2" w:rsidRPr="00587B2B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260759" w:rsidRPr="00587B2B">
        <w:rPr>
          <w:rFonts w:ascii="TH SarabunPSK" w:hAnsi="TH SarabunPSK" w:cs="TH SarabunPSK"/>
          <w:sz w:val="34"/>
          <w:szCs w:val="34"/>
          <w:cs/>
        </w:rPr>
        <w:t>ตามแบบแนบท้ายระเบียบนี้</w:t>
      </w:r>
      <w:r w:rsidR="007010C7" w:rsidRPr="00587B2B">
        <w:rPr>
          <w:rFonts w:ascii="TH SarabunPSK" w:hAnsi="TH SarabunPSK" w:cs="TH SarabunPSK"/>
          <w:spacing w:val="-4"/>
          <w:sz w:val="34"/>
          <w:szCs w:val="34"/>
        </w:rPr>
        <w:t xml:space="preserve"> </w:t>
      </w:r>
    </w:p>
    <w:p w:rsidR="00587B2B" w:rsidRPr="00587B2B" w:rsidRDefault="00587B2B" w:rsidP="00260759">
      <w:pPr>
        <w:tabs>
          <w:tab w:val="left" w:pos="1134"/>
          <w:tab w:val="left" w:pos="1843"/>
        </w:tabs>
        <w:spacing w:after="0" w:line="240" w:lineRule="auto"/>
        <w:jc w:val="thaiDistribute"/>
        <w:rPr>
          <w:rFonts w:ascii="TH SarabunPSK" w:hAnsi="TH SarabunPSK" w:cs="TH SarabunPSK"/>
          <w:spacing w:val="-4"/>
          <w:sz w:val="16"/>
          <w:szCs w:val="16"/>
        </w:rPr>
      </w:pPr>
    </w:p>
    <w:p w:rsidR="00CA1A53" w:rsidRDefault="00260759" w:rsidP="00CA1A53">
      <w:pPr>
        <w:tabs>
          <w:tab w:val="left" w:pos="993"/>
          <w:tab w:val="left" w:pos="1418"/>
          <w:tab w:val="left" w:pos="1843"/>
        </w:tabs>
        <w:spacing w:after="0" w:line="240" w:lineRule="auto"/>
        <w:jc w:val="thaiDistribute"/>
        <w:rPr>
          <w:rFonts w:ascii="TH SarabunPSK" w:hAnsi="TH SarabunPSK" w:cs="TH SarabunPSK" w:hint="cs"/>
          <w:sz w:val="34"/>
          <w:szCs w:val="34"/>
        </w:rPr>
      </w:pPr>
      <w:r w:rsidRPr="00587B2B">
        <w:rPr>
          <w:rFonts w:ascii="TH SarabunPSK" w:hAnsi="TH SarabunPSK" w:cs="TH SarabunPSK"/>
          <w:color w:val="FF0000"/>
          <w:sz w:val="34"/>
          <w:szCs w:val="34"/>
        </w:rPr>
        <w:tab/>
      </w:r>
      <w:r w:rsidRPr="00587B2B">
        <w:rPr>
          <w:rFonts w:ascii="TH SarabunPSK" w:hAnsi="TH SarabunPSK" w:cs="TH SarabunPSK"/>
          <w:sz w:val="34"/>
          <w:szCs w:val="34"/>
          <w:cs/>
        </w:rPr>
        <w:t xml:space="preserve">ข้อ </w:t>
      </w:r>
      <w:r w:rsidR="00CE202A" w:rsidRPr="00587B2B">
        <w:rPr>
          <w:rFonts w:ascii="TH SarabunPSK" w:hAnsi="TH SarabunPSK" w:cs="TH SarabunPSK"/>
          <w:sz w:val="34"/>
          <w:szCs w:val="34"/>
          <w:cs/>
        </w:rPr>
        <w:t>๖</w:t>
      </w:r>
      <w:r w:rsidRPr="00587B2B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3B1F67" w:rsidRPr="00587B2B">
        <w:rPr>
          <w:rFonts w:ascii="TH SarabunPSK" w:hAnsi="TH SarabunPSK" w:cs="TH SarabunPSK"/>
          <w:sz w:val="34"/>
          <w:szCs w:val="34"/>
          <w:cs/>
        </w:rPr>
        <w:t>ให้มีเครื่องหมายแสดง</w:t>
      </w:r>
      <w:r w:rsidR="00420510" w:rsidRPr="00587B2B">
        <w:rPr>
          <w:rFonts w:ascii="TH SarabunPSK" w:hAnsi="TH SarabunPSK" w:cs="TH SarabunPSK"/>
          <w:sz w:val="34"/>
          <w:szCs w:val="34"/>
          <w:cs/>
        </w:rPr>
        <w:t>สังกัด</w:t>
      </w:r>
      <w:r w:rsidR="00205EC8" w:rsidRPr="00587B2B">
        <w:rPr>
          <w:rFonts w:ascii="TH SarabunPSK" w:hAnsi="TH SarabunPSK" w:cs="TH SarabunPSK"/>
          <w:sz w:val="34"/>
          <w:szCs w:val="34"/>
          <w:cs/>
        </w:rPr>
        <w:t>เป็น</w:t>
      </w:r>
      <w:r w:rsidR="003B1F67" w:rsidRPr="00587B2B">
        <w:rPr>
          <w:rFonts w:ascii="TH SarabunPSK" w:hAnsi="TH SarabunPSK" w:cs="TH SarabunPSK"/>
          <w:sz w:val="34"/>
          <w:szCs w:val="34"/>
          <w:cs/>
        </w:rPr>
        <w:t>รูป</w:t>
      </w:r>
      <w:r w:rsidR="00205EC8" w:rsidRPr="00587B2B">
        <w:rPr>
          <w:rFonts w:ascii="TH SarabunPSK" w:hAnsi="TH SarabunPSK" w:cs="TH SarabunPSK"/>
          <w:sz w:val="34"/>
          <w:szCs w:val="34"/>
          <w:cs/>
        </w:rPr>
        <w:t xml:space="preserve">ทรงหยดน้ำ ภายในเป็นรูปคนล้อมเป็นวงกลมและรูปมือ </w:t>
      </w:r>
      <w:r w:rsidR="00732E11" w:rsidRPr="00587B2B">
        <w:rPr>
          <w:rFonts w:ascii="TH SarabunPSK" w:hAnsi="TH SarabunPSK" w:cs="TH SarabunPSK"/>
          <w:sz w:val="34"/>
          <w:szCs w:val="34"/>
          <w:cs/>
        </w:rPr>
        <w:t>มีอุณาโลมและรัศมีอยู่ด้านบน</w:t>
      </w:r>
      <w:r w:rsidR="00205EC8" w:rsidRPr="00587B2B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3B1F67" w:rsidRPr="00587B2B">
        <w:rPr>
          <w:rFonts w:ascii="TH SarabunPSK" w:hAnsi="TH SarabunPSK" w:cs="TH SarabunPSK"/>
          <w:sz w:val="34"/>
          <w:szCs w:val="34"/>
          <w:cs/>
        </w:rPr>
        <w:t>ทำ</w:t>
      </w:r>
      <w:r w:rsidRPr="00587B2B">
        <w:rPr>
          <w:rFonts w:ascii="TH SarabunPSK" w:hAnsi="TH SarabunPSK" w:cs="TH SarabunPSK"/>
          <w:sz w:val="34"/>
          <w:szCs w:val="34"/>
          <w:cs/>
        </w:rPr>
        <w:t>ด้วยโลหะโปร่งสีทอง</w:t>
      </w:r>
      <w:r w:rsidR="00EE2782" w:rsidRPr="00587B2B">
        <w:rPr>
          <w:rFonts w:ascii="TH SarabunPSK" w:hAnsi="TH SarabunPSK" w:cs="TH SarabunPSK"/>
          <w:sz w:val="34"/>
          <w:szCs w:val="34"/>
          <w:cs/>
        </w:rPr>
        <w:t>ไม่มีขอบ</w:t>
      </w:r>
      <w:r w:rsidR="003B1F67" w:rsidRPr="00587B2B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205EC8" w:rsidRPr="00587B2B">
        <w:rPr>
          <w:rFonts w:ascii="TH SarabunPSK" w:hAnsi="TH SarabunPSK" w:cs="TH SarabunPSK"/>
          <w:sz w:val="34"/>
          <w:szCs w:val="34"/>
          <w:cs/>
        </w:rPr>
        <w:t>ขนาดความ</w:t>
      </w:r>
      <w:r w:rsidR="003B1F67" w:rsidRPr="00587B2B">
        <w:rPr>
          <w:rFonts w:ascii="TH SarabunPSK" w:hAnsi="TH SarabunPSK" w:cs="TH SarabunPSK"/>
          <w:sz w:val="34"/>
          <w:szCs w:val="34"/>
          <w:cs/>
        </w:rPr>
        <w:t>สูง</w:t>
      </w:r>
      <w:r w:rsidR="007936C8" w:rsidRPr="00587B2B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CA1A53">
        <w:rPr>
          <w:rFonts w:ascii="TH SarabunPSK" w:hAnsi="TH SarabunPSK" w:cs="TH SarabunPSK" w:hint="cs"/>
          <w:sz w:val="34"/>
          <w:szCs w:val="34"/>
          <w:cs/>
        </w:rPr>
        <w:t>๓</w:t>
      </w:r>
      <w:r w:rsidR="003B1F67" w:rsidRPr="00587B2B">
        <w:rPr>
          <w:rFonts w:ascii="TH SarabunPSK" w:hAnsi="TH SarabunPSK" w:cs="TH SarabunPSK"/>
          <w:sz w:val="34"/>
          <w:szCs w:val="34"/>
          <w:cs/>
        </w:rPr>
        <w:t xml:space="preserve"> เซนติเมตร </w:t>
      </w:r>
      <w:r w:rsidR="00CA1A53">
        <w:rPr>
          <w:rFonts w:ascii="TH SarabunPSK" w:hAnsi="TH SarabunPSK" w:cs="TH SarabunPSK" w:hint="cs"/>
          <w:sz w:val="34"/>
          <w:szCs w:val="34"/>
          <w:cs/>
        </w:rPr>
        <w:br/>
      </w:r>
      <w:r w:rsidR="003B1F67" w:rsidRPr="00587B2B">
        <w:rPr>
          <w:rFonts w:ascii="TH SarabunPSK" w:hAnsi="TH SarabunPSK" w:cs="TH SarabunPSK"/>
          <w:sz w:val="34"/>
          <w:szCs w:val="34"/>
          <w:cs/>
        </w:rPr>
        <w:t>ติดที่คอเสื้อตอนหน้าทั้งสองข้างของเครื่องแบบ</w:t>
      </w:r>
      <w:r w:rsidR="00420510" w:rsidRPr="00587B2B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F53AF9" w:rsidRPr="00587B2B">
        <w:rPr>
          <w:rFonts w:ascii="TH SarabunPSK" w:hAnsi="TH SarabunPSK" w:cs="TH SarabunPSK"/>
          <w:sz w:val="34"/>
          <w:szCs w:val="34"/>
          <w:cs/>
        </w:rPr>
        <w:t>ตามแบบแนบท้ายระเบียบนี้</w:t>
      </w:r>
    </w:p>
    <w:p w:rsidR="00F53AF9" w:rsidRDefault="00CA1A53" w:rsidP="00CA1A53">
      <w:pPr>
        <w:tabs>
          <w:tab w:val="left" w:pos="993"/>
          <w:tab w:val="left" w:pos="1418"/>
          <w:tab w:val="left" w:pos="1843"/>
        </w:tabs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  <w:cs/>
        </w:rPr>
        <w:tab/>
      </w:r>
      <w:r w:rsidR="00F53AF9" w:rsidRPr="00587B2B">
        <w:rPr>
          <w:rFonts w:ascii="TH SarabunPSK" w:hAnsi="TH SarabunPSK" w:cs="TH SarabunPSK"/>
          <w:sz w:val="34"/>
          <w:szCs w:val="34"/>
          <w:cs/>
        </w:rPr>
        <w:t>สำหรับกรรมการหญิง ให้ติดเครื่องหมายแสดงสังกัดที่คอแบะของเสื้อตอนบนทั้งสองข้าง เหนือแนวเครื่องราชอิสริยาภรณ์</w:t>
      </w:r>
    </w:p>
    <w:p w:rsidR="00587B2B" w:rsidRPr="00587B2B" w:rsidRDefault="00587B2B" w:rsidP="003A7BED">
      <w:pPr>
        <w:tabs>
          <w:tab w:val="left" w:pos="1134"/>
          <w:tab w:val="left" w:pos="1418"/>
          <w:tab w:val="left" w:pos="1843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260759" w:rsidRDefault="00CA1A53" w:rsidP="00CA1A53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  <w:cs/>
        </w:rPr>
        <w:tab/>
      </w:r>
      <w:r w:rsidR="00260759" w:rsidRPr="00587B2B">
        <w:rPr>
          <w:rFonts w:ascii="TH SarabunPSK" w:hAnsi="TH SarabunPSK" w:cs="TH SarabunPSK"/>
          <w:sz w:val="34"/>
          <w:szCs w:val="34"/>
          <w:cs/>
        </w:rPr>
        <w:t xml:space="preserve">ข้อ </w:t>
      </w:r>
      <w:r w:rsidR="00CE202A" w:rsidRPr="00587B2B">
        <w:rPr>
          <w:rFonts w:ascii="TH SarabunPSK" w:hAnsi="TH SarabunPSK" w:cs="TH SarabunPSK"/>
          <w:sz w:val="34"/>
          <w:szCs w:val="34"/>
          <w:cs/>
        </w:rPr>
        <w:t>๗</w:t>
      </w:r>
      <w:r w:rsidR="009615AB" w:rsidRPr="00587B2B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260759" w:rsidRPr="00587B2B">
        <w:rPr>
          <w:rFonts w:ascii="TH SarabunPSK" w:hAnsi="TH SarabunPSK" w:cs="TH SarabunPSK"/>
          <w:sz w:val="34"/>
          <w:szCs w:val="34"/>
          <w:cs/>
        </w:rPr>
        <w:t>ให้</w:t>
      </w:r>
      <w:r w:rsidR="00EB31E2" w:rsidRPr="00587B2B">
        <w:rPr>
          <w:rFonts w:ascii="TH SarabunPSK" w:hAnsi="TH SarabunPSK" w:cs="TH SarabunPSK"/>
          <w:sz w:val="34"/>
          <w:szCs w:val="34"/>
          <w:cs/>
        </w:rPr>
        <w:t>กรรมการ</w:t>
      </w:r>
      <w:r w:rsidR="00717C86" w:rsidRPr="00587B2B">
        <w:rPr>
          <w:rFonts w:ascii="TH SarabunPSK" w:hAnsi="TH SarabunPSK" w:cs="TH SarabunPSK"/>
          <w:sz w:val="34"/>
          <w:szCs w:val="34"/>
          <w:cs/>
        </w:rPr>
        <w:t>และอดีตกรรมการ</w:t>
      </w:r>
      <w:r w:rsidR="00420510" w:rsidRPr="00587B2B">
        <w:rPr>
          <w:rFonts w:ascii="TH SarabunPSK" w:hAnsi="TH SarabunPSK" w:cs="TH SarabunPSK"/>
          <w:sz w:val="34"/>
          <w:szCs w:val="34"/>
          <w:cs/>
        </w:rPr>
        <w:t>ประดับเครื่องราชอิสริยาภรณ์</w:t>
      </w:r>
      <w:r w:rsidR="00260759" w:rsidRPr="00587B2B">
        <w:rPr>
          <w:rFonts w:ascii="TH SarabunPSK" w:hAnsi="TH SarabunPSK" w:cs="TH SarabunPSK"/>
          <w:sz w:val="34"/>
          <w:szCs w:val="34"/>
          <w:cs/>
        </w:rPr>
        <w:t>ได้ตามระเบียบของ</w:t>
      </w:r>
      <w:r w:rsidR="002278CF">
        <w:rPr>
          <w:rFonts w:ascii="TH SarabunPSK" w:hAnsi="TH SarabunPSK" w:cs="TH SarabunPSK" w:hint="cs"/>
          <w:sz w:val="34"/>
          <w:szCs w:val="34"/>
          <w:cs/>
        </w:rPr>
        <w:br/>
      </w:r>
      <w:r w:rsidR="00260759" w:rsidRPr="00587B2B">
        <w:rPr>
          <w:rFonts w:ascii="TH SarabunPSK" w:hAnsi="TH SarabunPSK" w:cs="TH SarabunPSK"/>
          <w:sz w:val="34"/>
          <w:szCs w:val="34"/>
          <w:cs/>
        </w:rPr>
        <w:t>ทางราชการ</w:t>
      </w:r>
    </w:p>
    <w:p w:rsidR="00587B2B" w:rsidRPr="00587B2B" w:rsidRDefault="00587B2B" w:rsidP="00587B2B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420510" w:rsidRDefault="009615AB" w:rsidP="002278CF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  <w:r w:rsidRPr="00587B2B">
        <w:rPr>
          <w:rFonts w:ascii="TH SarabunPSK" w:hAnsi="TH SarabunPSK" w:cs="TH SarabunPSK"/>
          <w:sz w:val="34"/>
          <w:szCs w:val="34"/>
          <w:cs/>
        </w:rPr>
        <w:tab/>
      </w:r>
      <w:r w:rsidR="00260759" w:rsidRPr="00587B2B">
        <w:rPr>
          <w:rFonts w:ascii="TH SarabunPSK" w:hAnsi="TH SarabunPSK" w:cs="TH SarabunPSK"/>
          <w:sz w:val="34"/>
          <w:szCs w:val="34"/>
          <w:cs/>
        </w:rPr>
        <w:t xml:space="preserve">ข้อ </w:t>
      </w:r>
      <w:r w:rsidR="00CE202A" w:rsidRPr="00587B2B">
        <w:rPr>
          <w:rFonts w:ascii="TH SarabunPSK" w:hAnsi="TH SarabunPSK" w:cs="TH SarabunPSK"/>
          <w:sz w:val="34"/>
          <w:szCs w:val="34"/>
          <w:cs/>
        </w:rPr>
        <w:t>๘</w:t>
      </w:r>
      <w:r w:rsidR="00420510" w:rsidRPr="00587B2B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260759" w:rsidRPr="00587B2B">
        <w:rPr>
          <w:rFonts w:ascii="TH SarabunPSK" w:hAnsi="TH SarabunPSK" w:cs="TH SarabunPSK"/>
          <w:sz w:val="34"/>
          <w:szCs w:val="34"/>
          <w:cs/>
        </w:rPr>
        <w:t>ให้กรรมการ</w:t>
      </w:r>
      <w:r w:rsidR="00717C86" w:rsidRPr="00587B2B">
        <w:rPr>
          <w:rFonts w:ascii="TH SarabunPSK" w:hAnsi="TH SarabunPSK" w:cs="TH SarabunPSK"/>
          <w:sz w:val="34"/>
          <w:szCs w:val="34"/>
          <w:cs/>
        </w:rPr>
        <w:t>และอดีตกรรมการ</w:t>
      </w:r>
      <w:r w:rsidRPr="00587B2B">
        <w:rPr>
          <w:rFonts w:ascii="TH SarabunPSK" w:hAnsi="TH SarabunPSK" w:cs="TH SarabunPSK"/>
          <w:sz w:val="34"/>
          <w:szCs w:val="34"/>
          <w:cs/>
        </w:rPr>
        <w:t>ประดับเหรียญเชิดชูเกียรติ เครื่องหมายแสดงความสามารถ เครื่องหมายกิตติมศักดิ์ เข็มแสดง</w:t>
      </w:r>
      <w:proofErr w:type="spellStart"/>
      <w:r w:rsidRPr="00587B2B">
        <w:rPr>
          <w:rFonts w:ascii="TH SarabunPSK" w:hAnsi="TH SarabunPSK" w:cs="TH SarabunPSK"/>
          <w:sz w:val="34"/>
          <w:szCs w:val="34"/>
          <w:cs/>
        </w:rPr>
        <w:t>วิทย</w:t>
      </w:r>
      <w:proofErr w:type="spellEnd"/>
      <w:r w:rsidRPr="00587B2B">
        <w:rPr>
          <w:rFonts w:ascii="TH SarabunPSK" w:hAnsi="TH SarabunPSK" w:cs="TH SarabunPSK"/>
          <w:sz w:val="34"/>
          <w:szCs w:val="34"/>
          <w:cs/>
        </w:rPr>
        <w:t>ฐานะ เครื่องหมายหรือเข็มอื่นใดตามระเบียบของทางราชการหรือระเบียบของส่วนราชการนั้น</w:t>
      </w:r>
      <w:r w:rsidR="004330E1" w:rsidRPr="00587B2B">
        <w:rPr>
          <w:rFonts w:ascii="TH SarabunPSK" w:hAnsi="TH SarabunPSK" w:cs="TH SarabunPSK"/>
          <w:sz w:val="34"/>
          <w:szCs w:val="34"/>
          <w:cs/>
        </w:rPr>
        <w:t xml:space="preserve"> </w:t>
      </w:r>
      <w:r w:rsidRPr="00587B2B">
        <w:rPr>
          <w:rFonts w:ascii="TH SarabunPSK" w:hAnsi="TH SarabunPSK" w:cs="TH SarabunPSK"/>
          <w:sz w:val="34"/>
          <w:szCs w:val="34"/>
          <w:cs/>
        </w:rPr>
        <w:t>ๆ ได้ตามสมควร</w:t>
      </w:r>
      <w:r w:rsidR="00260759" w:rsidRPr="00587B2B">
        <w:rPr>
          <w:rFonts w:ascii="TH SarabunPSK" w:hAnsi="TH SarabunPSK" w:cs="TH SarabunPSK"/>
          <w:sz w:val="34"/>
          <w:szCs w:val="34"/>
          <w:cs/>
        </w:rPr>
        <w:t xml:space="preserve"> </w:t>
      </w:r>
    </w:p>
    <w:p w:rsidR="002278CF" w:rsidRPr="002278CF" w:rsidRDefault="002278CF" w:rsidP="009615AB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420510" w:rsidRDefault="002278CF" w:rsidP="002278CF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spacing w:val="-4"/>
          <w:sz w:val="34"/>
          <w:szCs w:val="34"/>
          <w:cs/>
        </w:rPr>
        <w:tab/>
      </w:r>
      <w:r w:rsidR="009615AB" w:rsidRPr="002278CF">
        <w:rPr>
          <w:rFonts w:ascii="TH SarabunPSK" w:hAnsi="TH SarabunPSK" w:cs="TH SarabunPSK"/>
          <w:spacing w:val="-4"/>
          <w:sz w:val="34"/>
          <w:szCs w:val="34"/>
          <w:cs/>
        </w:rPr>
        <w:t xml:space="preserve">ข้อ </w:t>
      </w:r>
      <w:r w:rsidR="00CE202A" w:rsidRPr="002278CF">
        <w:rPr>
          <w:rFonts w:ascii="TH SarabunPSK" w:hAnsi="TH SarabunPSK" w:cs="TH SarabunPSK"/>
          <w:spacing w:val="-4"/>
          <w:sz w:val="34"/>
          <w:szCs w:val="34"/>
          <w:cs/>
        </w:rPr>
        <w:t>๙</w:t>
      </w:r>
      <w:r w:rsidR="009615AB" w:rsidRPr="002278CF">
        <w:rPr>
          <w:rFonts w:ascii="TH SarabunPSK" w:hAnsi="TH SarabunPSK" w:cs="TH SarabunPSK"/>
          <w:spacing w:val="-4"/>
          <w:sz w:val="34"/>
          <w:szCs w:val="34"/>
          <w:cs/>
        </w:rPr>
        <w:t xml:space="preserve"> </w:t>
      </w:r>
      <w:r w:rsidR="00420510" w:rsidRPr="002278CF">
        <w:rPr>
          <w:rFonts w:ascii="TH SarabunPSK" w:hAnsi="TH SarabunPSK" w:cs="TH SarabunPSK"/>
          <w:spacing w:val="-4"/>
          <w:sz w:val="34"/>
          <w:szCs w:val="34"/>
          <w:cs/>
        </w:rPr>
        <w:t>การแต่งเครื่องแบบ</w:t>
      </w:r>
      <w:r w:rsidR="00183DA4" w:rsidRPr="002278CF">
        <w:rPr>
          <w:rFonts w:ascii="TH SarabunPSK" w:hAnsi="TH SarabunPSK" w:cs="TH SarabunPSK"/>
          <w:spacing w:val="-4"/>
          <w:sz w:val="34"/>
          <w:szCs w:val="34"/>
          <w:cs/>
        </w:rPr>
        <w:t>ตามที่กำหนดไว้ในระเบียบ</w:t>
      </w:r>
      <w:r w:rsidR="00420510" w:rsidRPr="002278CF">
        <w:rPr>
          <w:rFonts w:ascii="TH SarabunPSK" w:hAnsi="TH SarabunPSK" w:cs="TH SarabunPSK"/>
          <w:spacing w:val="-4"/>
          <w:sz w:val="34"/>
          <w:szCs w:val="34"/>
          <w:cs/>
        </w:rPr>
        <w:t>นี้ ให้แต่งตามหมายของสำนักพระราชวัง</w:t>
      </w:r>
      <w:r w:rsidR="005E3799" w:rsidRPr="00587B2B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420510" w:rsidRPr="00587B2B">
        <w:rPr>
          <w:rFonts w:ascii="TH SarabunPSK" w:hAnsi="TH SarabunPSK" w:cs="TH SarabunPSK"/>
          <w:sz w:val="34"/>
          <w:szCs w:val="34"/>
          <w:cs/>
        </w:rPr>
        <w:t xml:space="preserve">หรือระเบียบ </w:t>
      </w:r>
      <w:r w:rsidR="00183DA4" w:rsidRPr="00587B2B">
        <w:rPr>
          <w:rFonts w:ascii="TH SarabunPSK" w:hAnsi="TH SarabunPSK" w:cs="TH SarabunPSK"/>
          <w:sz w:val="34"/>
          <w:szCs w:val="34"/>
          <w:cs/>
        </w:rPr>
        <w:t>หรือตามที่คณะกรรมการ</w:t>
      </w:r>
      <w:r w:rsidR="003810E2" w:rsidRPr="00587B2B">
        <w:rPr>
          <w:rFonts w:ascii="TH SarabunPSK" w:hAnsi="TH SarabunPSK" w:cs="TH SarabunPSK"/>
          <w:sz w:val="34"/>
          <w:szCs w:val="34"/>
          <w:cs/>
        </w:rPr>
        <w:t>กำหนด</w:t>
      </w:r>
      <w:r w:rsidR="009615AB" w:rsidRPr="00587B2B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420510" w:rsidRPr="00587B2B">
        <w:rPr>
          <w:rFonts w:ascii="TH SarabunPSK" w:hAnsi="TH SarabunPSK" w:cs="TH SarabunPSK"/>
          <w:sz w:val="34"/>
          <w:szCs w:val="34"/>
          <w:cs/>
        </w:rPr>
        <w:t>ในโอกาสอันควร</w:t>
      </w:r>
      <w:r w:rsidR="009615AB" w:rsidRPr="00587B2B">
        <w:rPr>
          <w:rFonts w:ascii="TH SarabunPSK" w:hAnsi="TH SarabunPSK" w:cs="TH SarabunPSK"/>
          <w:sz w:val="34"/>
          <w:szCs w:val="34"/>
        </w:rPr>
        <w:t xml:space="preserve"> </w:t>
      </w:r>
    </w:p>
    <w:p w:rsidR="00587B2B" w:rsidRPr="00587B2B" w:rsidRDefault="00587B2B" w:rsidP="00587B2B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2278CF" w:rsidRDefault="005422D6" w:rsidP="002278CF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 w:hint="cs"/>
          <w:sz w:val="34"/>
          <w:szCs w:val="34"/>
        </w:rPr>
      </w:pPr>
      <w:r w:rsidRPr="00587B2B">
        <w:rPr>
          <w:rFonts w:ascii="TH SarabunPSK" w:hAnsi="TH SarabunPSK" w:cs="TH SarabunPSK"/>
          <w:sz w:val="34"/>
          <w:szCs w:val="34"/>
          <w:cs/>
        </w:rPr>
        <w:tab/>
      </w:r>
      <w:r w:rsidR="002278CF">
        <w:rPr>
          <w:rFonts w:ascii="TH SarabunPSK" w:hAnsi="TH SarabunPSK" w:cs="TH SarabunPSK"/>
          <w:sz w:val="34"/>
          <w:szCs w:val="34"/>
          <w:cs/>
        </w:rPr>
        <w:t xml:space="preserve">ข้อ </w:t>
      </w:r>
      <w:r w:rsidR="002278CF">
        <w:rPr>
          <w:rFonts w:ascii="TH SarabunPSK" w:hAnsi="TH SarabunPSK" w:cs="TH SarabunPSK" w:hint="cs"/>
          <w:sz w:val="34"/>
          <w:szCs w:val="34"/>
          <w:cs/>
        </w:rPr>
        <w:t>๑๐</w:t>
      </w:r>
      <w:r w:rsidR="00717C86" w:rsidRPr="00587B2B">
        <w:rPr>
          <w:rFonts w:ascii="TH SarabunPSK" w:hAnsi="TH SarabunPSK" w:cs="TH SarabunPSK"/>
          <w:sz w:val="34"/>
          <w:szCs w:val="34"/>
          <w:cs/>
        </w:rPr>
        <w:t xml:space="preserve"> อดีตกรรมการให้</w:t>
      </w:r>
      <w:r w:rsidR="00443DFB" w:rsidRPr="00587B2B">
        <w:rPr>
          <w:rFonts w:ascii="TH SarabunPSK" w:hAnsi="TH SarabunPSK" w:cs="TH SarabunPSK"/>
          <w:sz w:val="34"/>
          <w:szCs w:val="34"/>
          <w:cs/>
        </w:rPr>
        <w:t>มีสิทธิ</w:t>
      </w:r>
      <w:r w:rsidR="00717C86" w:rsidRPr="00587B2B">
        <w:rPr>
          <w:rFonts w:ascii="TH SarabunPSK" w:hAnsi="TH SarabunPSK" w:cs="TH SarabunPSK"/>
          <w:sz w:val="34"/>
          <w:szCs w:val="34"/>
          <w:cs/>
        </w:rPr>
        <w:t>แต่งเครื่องแบบ</w:t>
      </w:r>
      <w:r w:rsidR="00443DFB" w:rsidRPr="00587B2B">
        <w:rPr>
          <w:rFonts w:ascii="TH SarabunPSK" w:hAnsi="TH SarabunPSK" w:cs="TH SarabunPSK"/>
          <w:sz w:val="34"/>
          <w:szCs w:val="34"/>
          <w:cs/>
        </w:rPr>
        <w:t xml:space="preserve">พิธีการตามข้อ </w:t>
      </w:r>
      <w:r w:rsidR="002278CF">
        <w:rPr>
          <w:rFonts w:ascii="TH SarabunPSK" w:hAnsi="TH SarabunPSK" w:cs="TH SarabunPSK" w:hint="cs"/>
          <w:sz w:val="34"/>
          <w:szCs w:val="34"/>
          <w:cs/>
        </w:rPr>
        <w:t>๔</w:t>
      </w:r>
      <w:r w:rsidR="00443DFB" w:rsidRPr="00587B2B">
        <w:rPr>
          <w:rFonts w:ascii="TH SarabunPSK" w:hAnsi="TH SarabunPSK" w:cs="TH SarabunPSK"/>
          <w:sz w:val="34"/>
          <w:szCs w:val="34"/>
          <w:cs/>
        </w:rPr>
        <w:t xml:space="preserve"> (</w:t>
      </w:r>
      <w:r w:rsidR="002278CF">
        <w:rPr>
          <w:rFonts w:ascii="TH SarabunPSK" w:hAnsi="TH SarabunPSK" w:cs="TH SarabunPSK" w:hint="cs"/>
          <w:sz w:val="34"/>
          <w:szCs w:val="34"/>
          <w:cs/>
        </w:rPr>
        <w:t>๒</w:t>
      </w:r>
      <w:r w:rsidR="00443DFB" w:rsidRPr="00587B2B">
        <w:rPr>
          <w:rFonts w:ascii="TH SarabunPSK" w:hAnsi="TH SarabunPSK" w:cs="TH SarabunPSK"/>
          <w:sz w:val="34"/>
          <w:szCs w:val="34"/>
          <w:cs/>
        </w:rPr>
        <w:t>) ได้</w:t>
      </w:r>
      <w:r w:rsidR="00717C86" w:rsidRPr="00587B2B">
        <w:rPr>
          <w:rFonts w:ascii="TH SarabunPSK" w:hAnsi="TH SarabunPSK" w:cs="TH SarabunPSK"/>
          <w:sz w:val="34"/>
          <w:szCs w:val="34"/>
          <w:cs/>
        </w:rPr>
        <w:t xml:space="preserve">เช่นเดียวกับกรรมการ </w:t>
      </w:r>
      <w:r w:rsidRPr="00587B2B">
        <w:rPr>
          <w:rFonts w:ascii="TH SarabunPSK" w:hAnsi="TH SarabunPSK" w:cs="TH SarabunPSK"/>
          <w:sz w:val="34"/>
          <w:szCs w:val="34"/>
          <w:cs/>
        </w:rPr>
        <w:br/>
      </w:r>
      <w:r w:rsidR="00EB1D5F" w:rsidRPr="00587B2B">
        <w:rPr>
          <w:rFonts w:ascii="TH SarabunPSK" w:hAnsi="TH SarabunPSK" w:cs="TH SarabunPSK"/>
          <w:sz w:val="34"/>
          <w:szCs w:val="34"/>
          <w:cs/>
        </w:rPr>
        <w:t>เว้นแต่</w:t>
      </w:r>
      <w:r w:rsidR="00AF7899" w:rsidRPr="00587B2B">
        <w:rPr>
          <w:rFonts w:ascii="TH SarabunPSK" w:hAnsi="TH SarabunPSK" w:cs="TH SarabunPSK"/>
          <w:sz w:val="34"/>
          <w:szCs w:val="34"/>
          <w:cs/>
        </w:rPr>
        <w:t>ให้ติด</w:t>
      </w:r>
      <w:r w:rsidR="00717C86" w:rsidRPr="00587B2B">
        <w:rPr>
          <w:rFonts w:ascii="TH SarabunPSK" w:hAnsi="TH SarabunPSK" w:cs="TH SarabunPSK"/>
          <w:sz w:val="34"/>
          <w:szCs w:val="34"/>
          <w:cs/>
        </w:rPr>
        <w:t>เครื่องหมาย</w:t>
      </w:r>
      <w:r w:rsidR="00EB1D5F" w:rsidRPr="00587B2B">
        <w:rPr>
          <w:rFonts w:ascii="TH SarabunPSK" w:hAnsi="TH SarabunPSK" w:cs="TH SarabunPSK"/>
          <w:sz w:val="34"/>
          <w:szCs w:val="34"/>
          <w:cs/>
        </w:rPr>
        <w:t xml:space="preserve">อักษร นก </w:t>
      </w:r>
      <w:r w:rsidR="004330E1" w:rsidRPr="00587B2B">
        <w:rPr>
          <w:rFonts w:ascii="TH SarabunPSK" w:hAnsi="TH SarabunPSK" w:cs="TH SarabunPSK"/>
          <w:sz w:val="34"/>
          <w:szCs w:val="34"/>
          <w:cs/>
        </w:rPr>
        <w:t xml:space="preserve">ทำด้วยโลหะโปร่งสีทอง </w:t>
      </w:r>
      <w:r w:rsidR="002278CF">
        <w:rPr>
          <w:rFonts w:ascii="TH SarabunPSK" w:hAnsi="TH SarabunPSK" w:cs="TH SarabunPSK"/>
          <w:sz w:val="34"/>
          <w:szCs w:val="34"/>
          <w:cs/>
        </w:rPr>
        <w:t xml:space="preserve">สูง </w:t>
      </w:r>
      <w:r w:rsidR="002278CF">
        <w:rPr>
          <w:rFonts w:ascii="TH SarabunPSK" w:hAnsi="TH SarabunPSK" w:cs="TH SarabunPSK" w:hint="cs"/>
          <w:sz w:val="34"/>
          <w:szCs w:val="34"/>
          <w:cs/>
        </w:rPr>
        <w:t>๒</w:t>
      </w:r>
      <w:r w:rsidR="00EB1D5F" w:rsidRPr="00587B2B">
        <w:rPr>
          <w:rFonts w:ascii="TH SarabunPSK" w:hAnsi="TH SarabunPSK" w:cs="TH SarabunPSK"/>
          <w:sz w:val="34"/>
          <w:szCs w:val="34"/>
          <w:cs/>
        </w:rPr>
        <w:t>.</w:t>
      </w:r>
      <w:r w:rsidR="002278CF">
        <w:rPr>
          <w:rFonts w:ascii="TH SarabunPSK" w:hAnsi="TH SarabunPSK" w:cs="TH SarabunPSK" w:hint="cs"/>
          <w:sz w:val="34"/>
          <w:szCs w:val="34"/>
          <w:cs/>
        </w:rPr>
        <w:t>๕</w:t>
      </w:r>
      <w:r w:rsidR="00EB1D5F" w:rsidRPr="00587B2B">
        <w:rPr>
          <w:rFonts w:ascii="TH SarabunPSK" w:hAnsi="TH SarabunPSK" w:cs="TH SarabunPSK"/>
          <w:sz w:val="34"/>
          <w:szCs w:val="34"/>
          <w:cs/>
        </w:rPr>
        <w:t xml:space="preserve"> เซนติเมตร </w:t>
      </w:r>
      <w:r w:rsidRPr="00587B2B">
        <w:rPr>
          <w:rFonts w:ascii="TH SarabunPSK" w:hAnsi="TH SarabunPSK" w:cs="TH SarabunPSK"/>
          <w:sz w:val="34"/>
          <w:szCs w:val="34"/>
          <w:cs/>
        </w:rPr>
        <w:t>ที่อกเสื้อเหนือกระเป๋าบน</w:t>
      </w:r>
      <w:r w:rsidR="00EB1D5F" w:rsidRPr="00587B2B">
        <w:rPr>
          <w:rFonts w:ascii="TH SarabunPSK" w:hAnsi="TH SarabunPSK" w:cs="TH SarabunPSK"/>
          <w:sz w:val="34"/>
          <w:szCs w:val="34"/>
          <w:cs/>
        </w:rPr>
        <w:t>ด้านขวา</w:t>
      </w:r>
      <w:r w:rsidR="00EB1D5F" w:rsidRPr="00587B2B">
        <w:rPr>
          <w:rFonts w:ascii="TH SarabunPSK" w:hAnsi="TH SarabunPSK" w:cs="TH SarabunPSK"/>
          <w:spacing w:val="-6"/>
          <w:sz w:val="34"/>
          <w:szCs w:val="34"/>
          <w:cs/>
        </w:rPr>
        <w:t xml:space="preserve"> </w:t>
      </w:r>
    </w:p>
    <w:p w:rsidR="00717C86" w:rsidRDefault="002278CF" w:rsidP="002278CF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  <w:cs/>
        </w:rPr>
        <w:tab/>
      </w:r>
      <w:r w:rsidR="00EB1D5F" w:rsidRPr="00587B2B">
        <w:rPr>
          <w:rFonts w:ascii="TH SarabunPSK" w:hAnsi="TH SarabunPSK" w:cs="TH SarabunPSK"/>
          <w:sz w:val="34"/>
          <w:szCs w:val="34"/>
          <w:cs/>
        </w:rPr>
        <w:t>สำหรับอดีตกรรมการหญิงให้ประดับที่หน้าอกเสื้อเบื้องขวา</w:t>
      </w:r>
    </w:p>
    <w:p w:rsidR="00587B2B" w:rsidRPr="00587B2B" w:rsidRDefault="00587B2B" w:rsidP="00587B2B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2278CF" w:rsidRDefault="002278CF" w:rsidP="002278CF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 w:hint="cs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  <w:cs/>
        </w:rPr>
        <w:tab/>
        <w:t xml:space="preserve">ข้อ </w:t>
      </w:r>
      <w:r>
        <w:rPr>
          <w:rFonts w:ascii="TH SarabunPSK" w:hAnsi="TH SarabunPSK" w:cs="TH SarabunPSK" w:hint="cs"/>
          <w:sz w:val="34"/>
          <w:szCs w:val="34"/>
          <w:cs/>
        </w:rPr>
        <w:t>๑๑</w:t>
      </w:r>
      <w:r w:rsidR="00717C86" w:rsidRPr="00587B2B">
        <w:rPr>
          <w:rFonts w:ascii="TH SarabunPSK" w:hAnsi="TH SarabunPSK" w:cs="TH SarabunPSK"/>
          <w:sz w:val="34"/>
          <w:szCs w:val="34"/>
          <w:cs/>
        </w:rPr>
        <w:t xml:space="preserve"> อดีตกรรมการผู้มีลักษณะดังต่อไปนี้ ไม่มีสิทธิแต่งเครื่องแบบ</w:t>
      </w:r>
    </w:p>
    <w:p w:rsidR="002278CF" w:rsidRDefault="002278CF" w:rsidP="002278CF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 w:hint="cs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  <w:cs/>
        </w:rPr>
        <w:tab/>
      </w:r>
      <w:r w:rsidR="00717C86" w:rsidRPr="00587B2B">
        <w:rPr>
          <w:rFonts w:ascii="TH SarabunPSK" w:hAnsi="TH SarabunPSK" w:cs="TH SarabunPSK"/>
          <w:sz w:val="34"/>
          <w:szCs w:val="34"/>
          <w:cs/>
        </w:rPr>
        <w:t>(</w:t>
      </w:r>
      <w:r>
        <w:rPr>
          <w:rFonts w:ascii="TH SarabunPSK" w:hAnsi="TH SarabunPSK" w:cs="TH SarabunPSK" w:hint="cs"/>
          <w:sz w:val="34"/>
          <w:szCs w:val="34"/>
          <w:cs/>
        </w:rPr>
        <w:t>๑</w:t>
      </w:r>
      <w:r w:rsidR="00717C86" w:rsidRPr="00587B2B">
        <w:rPr>
          <w:rFonts w:ascii="TH SarabunPSK" w:hAnsi="TH SarabunPSK" w:cs="TH SarabunPSK"/>
          <w:sz w:val="34"/>
          <w:szCs w:val="34"/>
          <w:cs/>
        </w:rPr>
        <w:t>) เป็นบุคคลไร้ความสามารถหรือบุคคลเสมือนไร้ความสามารถ</w:t>
      </w:r>
    </w:p>
    <w:p w:rsidR="002278CF" w:rsidRDefault="002278CF" w:rsidP="002278CF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 w:hint="cs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  <w:cs/>
        </w:rPr>
        <w:tab/>
      </w:r>
      <w:r w:rsidR="00717C86" w:rsidRPr="00587B2B">
        <w:rPr>
          <w:rFonts w:ascii="TH SarabunPSK" w:hAnsi="TH SarabunPSK" w:cs="TH SarabunPSK"/>
          <w:sz w:val="34"/>
          <w:szCs w:val="34"/>
          <w:cs/>
        </w:rPr>
        <w:t>(</w:t>
      </w:r>
      <w:r>
        <w:rPr>
          <w:rFonts w:ascii="TH SarabunPSK" w:hAnsi="TH SarabunPSK" w:cs="TH SarabunPSK" w:hint="cs"/>
          <w:sz w:val="34"/>
          <w:szCs w:val="34"/>
          <w:cs/>
        </w:rPr>
        <w:t>๒</w:t>
      </w:r>
      <w:r w:rsidR="00717C86" w:rsidRPr="00587B2B">
        <w:rPr>
          <w:rFonts w:ascii="TH SarabunPSK" w:hAnsi="TH SarabunPSK" w:cs="TH SarabunPSK"/>
          <w:sz w:val="34"/>
          <w:szCs w:val="34"/>
          <w:cs/>
        </w:rPr>
        <w:t>) เป็นบุคคลล้มละลายซึ่งศาลยังไม่สั่งให้พ้นจากคดี</w:t>
      </w:r>
    </w:p>
    <w:p w:rsidR="002278CF" w:rsidRDefault="002278CF" w:rsidP="002278CF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 w:hint="cs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  <w:cs/>
        </w:rPr>
        <w:tab/>
      </w:r>
      <w:r>
        <w:rPr>
          <w:rFonts w:ascii="TH SarabunPSK" w:hAnsi="TH SarabunPSK" w:cs="TH SarabunPSK"/>
          <w:spacing w:val="-2"/>
          <w:sz w:val="34"/>
          <w:szCs w:val="34"/>
          <w:cs/>
        </w:rPr>
        <w:t>(</w:t>
      </w:r>
      <w:r>
        <w:rPr>
          <w:rFonts w:ascii="TH SarabunPSK" w:hAnsi="TH SarabunPSK" w:cs="TH SarabunPSK" w:hint="cs"/>
          <w:spacing w:val="-2"/>
          <w:sz w:val="34"/>
          <w:szCs w:val="34"/>
          <w:cs/>
        </w:rPr>
        <w:t>๓</w:t>
      </w:r>
      <w:r w:rsidR="00A93A73" w:rsidRPr="00587B2B">
        <w:rPr>
          <w:rFonts w:ascii="TH SarabunPSK" w:hAnsi="TH SarabunPSK" w:cs="TH SarabunPSK"/>
          <w:spacing w:val="-2"/>
          <w:sz w:val="34"/>
          <w:szCs w:val="34"/>
          <w:cs/>
        </w:rPr>
        <w:t xml:space="preserve">) </w:t>
      </w:r>
      <w:r w:rsidR="00DD1ADA" w:rsidRPr="00587B2B">
        <w:rPr>
          <w:rFonts w:ascii="TH SarabunPSK" w:hAnsi="TH SarabunPSK" w:cs="TH SarabunPSK"/>
          <w:spacing w:val="-2"/>
          <w:sz w:val="34"/>
          <w:szCs w:val="34"/>
          <w:cs/>
        </w:rPr>
        <w:t>ได้รับโทษ</w:t>
      </w:r>
      <w:r w:rsidR="00717C86" w:rsidRPr="00587B2B">
        <w:rPr>
          <w:rFonts w:ascii="TH SarabunPSK" w:hAnsi="TH SarabunPSK" w:cs="TH SarabunPSK"/>
          <w:spacing w:val="-2"/>
          <w:sz w:val="34"/>
          <w:szCs w:val="34"/>
          <w:cs/>
        </w:rPr>
        <w:t>จำคุกโดยคำพิพากษาถึงที่สุด หรือคำสั่งที่ชอบด้วยกฎหมายให้จำคุก เว้นแต่</w:t>
      </w:r>
      <w:r>
        <w:rPr>
          <w:rFonts w:ascii="TH SarabunPSK" w:hAnsi="TH SarabunPSK" w:cs="TH SarabunPSK" w:hint="cs"/>
          <w:spacing w:val="-2"/>
          <w:sz w:val="34"/>
          <w:szCs w:val="34"/>
          <w:cs/>
        </w:rPr>
        <w:br/>
      </w:r>
      <w:r w:rsidR="00717C86" w:rsidRPr="00587B2B">
        <w:rPr>
          <w:rFonts w:ascii="TH SarabunPSK" w:hAnsi="TH SarabunPSK" w:cs="TH SarabunPSK"/>
          <w:spacing w:val="-2"/>
          <w:sz w:val="34"/>
          <w:szCs w:val="34"/>
          <w:cs/>
        </w:rPr>
        <w:t>ใน</w:t>
      </w:r>
      <w:r w:rsidR="00A93A73" w:rsidRPr="00587B2B">
        <w:rPr>
          <w:rFonts w:ascii="TH SarabunPSK" w:hAnsi="TH SarabunPSK" w:cs="TH SarabunPSK"/>
          <w:spacing w:val="-2"/>
          <w:sz w:val="34"/>
          <w:szCs w:val="34"/>
          <w:cs/>
        </w:rPr>
        <w:t>ความผิด</w:t>
      </w:r>
      <w:r w:rsidR="00717C86" w:rsidRPr="00587B2B">
        <w:rPr>
          <w:rFonts w:ascii="TH SarabunPSK" w:hAnsi="TH SarabunPSK" w:cs="TH SarabunPSK"/>
          <w:sz w:val="34"/>
          <w:szCs w:val="34"/>
          <w:cs/>
        </w:rPr>
        <w:t>อั</w:t>
      </w:r>
      <w:r w:rsidR="00DD1ADA" w:rsidRPr="00587B2B">
        <w:rPr>
          <w:rFonts w:ascii="TH SarabunPSK" w:hAnsi="TH SarabunPSK" w:cs="TH SarabunPSK"/>
          <w:sz w:val="34"/>
          <w:szCs w:val="34"/>
          <w:cs/>
        </w:rPr>
        <w:t>นได้กระทำโดยประมาท</w:t>
      </w:r>
      <w:r w:rsidR="00717C86" w:rsidRPr="00587B2B">
        <w:rPr>
          <w:rFonts w:ascii="TH SarabunPSK" w:hAnsi="TH SarabunPSK" w:cs="TH SarabunPSK"/>
          <w:sz w:val="34"/>
          <w:szCs w:val="34"/>
          <w:cs/>
        </w:rPr>
        <w:t>หรือความผิดลหุโทษ</w:t>
      </w:r>
    </w:p>
    <w:p w:rsidR="00540531" w:rsidRPr="00587B2B" w:rsidRDefault="002278CF" w:rsidP="002278CF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  <w:cs/>
        </w:rPr>
        <w:lastRenderedPageBreak/>
        <w:tab/>
        <w:t>(</w:t>
      </w:r>
      <w:r>
        <w:rPr>
          <w:rFonts w:ascii="TH SarabunPSK" w:hAnsi="TH SarabunPSK" w:cs="TH SarabunPSK" w:hint="cs"/>
          <w:sz w:val="34"/>
          <w:szCs w:val="34"/>
          <w:cs/>
        </w:rPr>
        <w:t>๔</w:t>
      </w:r>
      <w:r w:rsidR="00A93A73" w:rsidRPr="00587B2B">
        <w:rPr>
          <w:rFonts w:ascii="TH SarabunPSK" w:hAnsi="TH SarabunPSK" w:cs="TH SarabunPSK"/>
          <w:sz w:val="34"/>
          <w:szCs w:val="34"/>
          <w:cs/>
        </w:rPr>
        <w:t xml:space="preserve">) </w:t>
      </w:r>
      <w:r w:rsidR="00717C86" w:rsidRPr="00587B2B">
        <w:rPr>
          <w:rFonts w:ascii="TH SarabunPSK" w:hAnsi="TH SarabunPSK" w:cs="TH SarabunPSK"/>
          <w:sz w:val="34"/>
          <w:szCs w:val="34"/>
          <w:cs/>
        </w:rPr>
        <w:t>ประพฤติตนในทางที่อาจเป็นการเสื่อมเสียเกียรติของกรรมการ และประธานกรรมการ</w:t>
      </w:r>
      <w:r w:rsidR="005422D6" w:rsidRPr="00587B2B">
        <w:rPr>
          <w:rFonts w:ascii="TH SarabunPSK" w:hAnsi="TH SarabunPSK" w:cs="TH SarabunPSK"/>
          <w:sz w:val="34"/>
          <w:szCs w:val="34"/>
          <w:cs/>
        </w:rPr>
        <w:br/>
      </w:r>
      <w:r w:rsidR="00C359C7" w:rsidRPr="00587B2B">
        <w:rPr>
          <w:rFonts w:ascii="TH SarabunPSK" w:hAnsi="TH SarabunPSK" w:cs="TH SarabunPSK"/>
          <w:sz w:val="34"/>
          <w:szCs w:val="34"/>
          <w:cs/>
        </w:rPr>
        <w:t>สิทธิมนุษยชนแห่งชาติ</w:t>
      </w:r>
      <w:r w:rsidR="00717C86" w:rsidRPr="00587B2B">
        <w:rPr>
          <w:rFonts w:ascii="TH SarabunPSK" w:hAnsi="TH SarabunPSK" w:cs="TH SarabunPSK"/>
          <w:sz w:val="34"/>
          <w:szCs w:val="34"/>
          <w:cs/>
        </w:rPr>
        <w:t>สั่งให้ผู้นั้นงดแต่งเครื่องแบบสำหรับอดีตกรรมการ ในระยะเวลาที่กำหนด</w:t>
      </w:r>
      <w:r>
        <w:rPr>
          <w:rFonts w:ascii="TH SarabunPSK" w:hAnsi="TH SarabunPSK" w:cs="TH SarabunPSK" w:hint="cs"/>
          <w:sz w:val="34"/>
          <w:szCs w:val="34"/>
          <w:cs/>
        </w:rPr>
        <w:br/>
      </w:r>
      <w:r w:rsidR="00717C86" w:rsidRPr="00587B2B">
        <w:rPr>
          <w:rFonts w:ascii="TH SarabunPSK" w:hAnsi="TH SarabunPSK" w:cs="TH SarabunPSK"/>
          <w:sz w:val="34"/>
          <w:szCs w:val="34"/>
          <w:cs/>
        </w:rPr>
        <w:t>หรือตลอดไป</w:t>
      </w:r>
    </w:p>
    <w:p w:rsidR="00551AF9" w:rsidRPr="00587B2B" w:rsidRDefault="00551AF9" w:rsidP="00AF7899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306D00" w:rsidRDefault="002278CF" w:rsidP="002278CF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  <w:cs/>
        </w:rPr>
        <w:tab/>
        <w:t xml:space="preserve">ข้อ </w:t>
      </w:r>
      <w:r>
        <w:rPr>
          <w:rFonts w:ascii="TH SarabunPSK" w:hAnsi="TH SarabunPSK" w:cs="TH SarabunPSK" w:hint="cs"/>
          <w:sz w:val="34"/>
          <w:szCs w:val="34"/>
          <w:cs/>
        </w:rPr>
        <w:t>๑๒</w:t>
      </w:r>
      <w:r w:rsidR="002D63A6" w:rsidRPr="00587B2B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540531" w:rsidRPr="00587B2B">
        <w:rPr>
          <w:rFonts w:ascii="TH SarabunPSK" w:hAnsi="TH SarabunPSK" w:cs="TH SarabunPSK"/>
          <w:sz w:val="34"/>
          <w:szCs w:val="34"/>
          <w:cs/>
        </w:rPr>
        <w:t>กรรมการที่ปฏิบัติหน้าที่อย</w:t>
      </w:r>
      <w:r w:rsidR="002D63A6" w:rsidRPr="00587B2B">
        <w:rPr>
          <w:rFonts w:ascii="TH SarabunPSK" w:hAnsi="TH SarabunPSK" w:cs="TH SarabunPSK"/>
          <w:sz w:val="34"/>
          <w:szCs w:val="34"/>
          <w:cs/>
        </w:rPr>
        <w:t>ู่ก่อนวันที่ระเบียบนี้ใช้บังคับจะ</w:t>
      </w:r>
      <w:r w:rsidR="00540531" w:rsidRPr="00587B2B">
        <w:rPr>
          <w:rFonts w:ascii="TH SarabunPSK" w:hAnsi="TH SarabunPSK" w:cs="TH SarabunPSK"/>
          <w:sz w:val="34"/>
          <w:szCs w:val="34"/>
          <w:cs/>
        </w:rPr>
        <w:t>แต่งเครื่องแบบ</w:t>
      </w:r>
      <w:r>
        <w:rPr>
          <w:rFonts w:ascii="TH SarabunPSK" w:hAnsi="TH SarabunPSK" w:cs="TH SarabunPSK" w:hint="cs"/>
          <w:sz w:val="34"/>
          <w:szCs w:val="34"/>
          <w:cs/>
        </w:rPr>
        <w:br/>
      </w:r>
      <w:r w:rsidR="00540531" w:rsidRPr="00587B2B">
        <w:rPr>
          <w:rFonts w:ascii="TH SarabunPSK" w:hAnsi="TH SarabunPSK" w:cs="TH SarabunPSK"/>
          <w:sz w:val="34"/>
          <w:szCs w:val="34"/>
          <w:cs/>
        </w:rPr>
        <w:t xml:space="preserve">ตามประกาศคณะกรรมการสิทธิมนุษยชนแห่งชาติ เรื่อง เครื่องแบบกรรมการสิทธิมนุษยชนแห่งชาติ พ.ศ. ๒๕๔๗ </w:t>
      </w:r>
      <w:r w:rsidR="002D63A6" w:rsidRPr="00587B2B">
        <w:rPr>
          <w:rFonts w:ascii="TH SarabunPSK" w:hAnsi="TH SarabunPSK" w:cs="TH SarabunPSK"/>
          <w:sz w:val="34"/>
          <w:szCs w:val="34"/>
          <w:cs/>
        </w:rPr>
        <w:t>หรือตามระเบียบนี้ก็ได้</w:t>
      </w:r>
      <w:r w:rsidR="00AF7899" w:rsidRPr="00587B2B">
        <w:rPr>
          <w:rFonts w:ascii="TH SarabunPSK" w:hAnsi="TH SarabunPSK" w:cs="TH SarabunPSK"/>
          <w:sz w:val="34"/>
          <w:szCs w:val="34"/>
          <w:cs/>
        </w:rPr>
        <w:t xml:space="preserve"> </w:t>
      </w:r>
    </w:p>
    <w:p w:rsidR="00587B2B" w:rsidRPr="00587B2B" w:rsidRDefault="00587B2B" w:rsidP="00587B2B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2278CF" w:rsidRDefault="002278CF" w:rsidP="002278CF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 w:hint="cs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  <w:cs/>
        </w:rPr>
        <w:tab/>
        <w:t xml:space="preserve">ข้อ </w:t>
      </w:r>
      <w:r>
        <w:rPr>
          <w:rFonts w:ascii="TH SarabunPSK" w:hAnsi="TH SarabunPSK" w:cs="TH SarabunPSK" w:hint="cs"/>
          <w:sz w:val="34"/>
          <w:szCs w:val="34"/>
          <w:cs/>
        </w:rPr>
        <w:t>๑๓</w:t>
      </w:r>
      <w:r w:rsidR="002D1104" w:rsidRPr="00587B2B">
        <w:rPr>
          <w:rFonts w:ascii="TH SarabunPSK" w:hAnsi="TH SarabunPSK" w:cs="TH SarabunPSK"/>
          <w:sz w:val="34"/>
          <w:szCs w:val="34"/>
          <w:cs/>
        </w:rPr>
        <w:t xml:space="preserve"> ให้ประธานกรรมการ</w:t>
      </w:r>
      <w:r w:rsidR="00540531" w:rsidRPr="00587B2B">
        <w:rPr>
          <w:rFonts w:ascii="TH SarabunPSK" w:hAnsi="TH SarabunPSK" w:cs="TH SarabunPSK"/>
          <w:sz w:val="34"/>
          <w:szCs w:val="34"/>
          <w:cs/>
        </w:rPr>
        <w:t>สิทธิมนุษยชนแห่งชาติ</w:t>
      </w:r>
      <w:r w:rsidR="002D1104" w:rsidRPr="00587B2B">
        <w:rPr>
          <w:rFonts w:ascii="TH SarabunPSK" w:hAnsi="TH SarabunPSK" w:cs="TH SarabunPSK"/>
          <w:sz w:val="34"/>
          <w:szCs w:val="34"/>
          <w:cs/>
        </w:rPr>
        <w:t>เป็นผู้รักษาการตามระเบียบนี้</w:t>
      </w:r>
    </w:p>
    <w:p w:rsidR="002D1104" w:rsidRPr="00587B2B" w:rsidRDefault="002278CF" w:rsidP="002278CF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  <w:cs/>
        </w:rPr>
        <w:tab/>
      </w:r>
      <w:r w:rsidR="002D1104" w:rsidRPr="00587B2B">
        <w:rPr>
          <w:rFonts w:ascii="TH SarabunPSK" w:hAnsi="TH SarabunPSK" w:cs="TH SarabunPSK"/>
          <w:sz w:val="34"/>
          <w:szCs w:val="34"/>
          <w:cs/>
        </w:rPr>
        <w:t>ในกรณีที่มีปัญหาเกี่ยวกับการปฏิบัติตามระเบียบนี้ ให้คณะกรรมการเป็นผู้วินิจฉัยชี้ขาด</w:t>
      </w:r>
      <w:r w:rsidR="002D1104" w:rsidRPr="00587B2B">
        <w:rPr>
          <w:rFonts w:ascii="TH SarabunPSK" w:hAnsi="TH SarabunPSK" w:cs="TH SarabunPSK"/>
          <w:sz w:val="34"/>
          <w:szCs w:val="34"/>
        </w:rPr>
        <w:t xml:space="preserve"> </w:t>
      </w:r>
    </w:p>
    <w:p w:rsidR="009615AB" w:rsidRPr="00587B2B" w:rsidRDefault="009615AB" w:rsidP="002D1104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6"/>
          <w:szCs w:val="36"/>
          <w:cs/>
        </w:rPr>
      </w:pPr>
    </w:p>
    <w:p w:rsidR="00420510" w:rsidRPr="00587B2B" w:rsidRDefault="00D03374" w:rsidP="00C65C21">
      <w:pPr>
        <w:spacing w:after="0" w:line="240" w:lineRule="auto"/>
        <w:ind w:left="1746" w:firstLine="1134"/>
        <w:jc w:val="center"/>
        <w:rPr>
          <w:rFonts w:ascii="TH SarabunPSK" w:hAnsi="TH SarabunPSK" w:cs="TH SarabunPSK"/>
          <w:sz w:val="34"/>
          <w:szCs w:val="34"/>
        </w:rPr>
      </w:pPr>
      <w:r w:rsidRPr="00587B2B">
        <w:rPr>
          <w:rFonts w:ascii="TH SarabunPSK" w:hAnsi="TH SarabunPSK" w:cs="TH SarabunPSK"/>
          <w:sz w:val="34"/>
          <w:szCs w:val="34"/>
          <w:cs/>
        </w:rPr>
        <w:t xml:space="preserve">ประกาศ ณ วันที่ </w:t>
      </w:r>
      <w:r w:rsidR="00587B2B">
        <w:rPr>
          <w:rFonts w:ascii="TH SarabunPSK" w:hAnsi="TH SarabunPSK" w:cs="TH SarabunPSK" w:hint="cs"/>
          <w:sz w:val="34"/>
          <w:szCs w:val="34"/>
          <w:cs/>
        </w:rPr>
        <w:t>๑๑</w:t>
      </w:r>
      <w:r w:rsidR="00420510" w:rsidRPr="00587B2B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732E11" w:rsidRPr="00587B2B">
        <w:rPr>
          <w:rFonts w:ascii="TH SarabunPSK" w:hAnsi="TH SarabunPSK" w:cs="TH SarabunPSK"/>
          <w:sz w:val="34"/>
          <w:szCs w:val="34"/>
          <w:cs/>
        </w:rPr>
        <w:t>กันยายน</w:t>
      </w:r>
      <w:r w:rsidR="00FF59B7" w:rsidRPr="00587B2B">
        <w:rPr>
          <w:rFonts w:ascii="TH SarabunPSK" w:hAnsi="TH SarabunPSK" w:cs="TH SarabunPSK"/>
          <w:sz w:val="34"/>
          <w:szCs w:val="34"/>
          <w:cs/>
        </w:rPr>
        <w:t xml:space="preserve"> พ.ศ. </w:t>
      </w:r>
      <w:r w:rsidR="00F8632B" w:rsidRPr="00587B2B">
        <w:rPr>
          <w:rFonts w:ascii="TH SarabunPSK" w:hAnsi="TH SarabunPSK" w:cs="TH SarabunPSK"/>
          <w:sz w:val="34"/>
          <w:szCs w:val="34"/>
          <w:cs/>
        </w:rPr>
        <w:t>๒๕๖๑</w:t>
      </w:r>
    </w:p>
    <w:p w:rsidR="00420510" w:rsidRPr="00587B2B" w:rsidRDefault="00C65C21" w:rsidP="00C65C21">
      <w:pPr>
        <w:spacing w:after="0" w:line="240" w:lineRule="auto"/>
        <w:ind w:firstLine="1134"/>
        <w:jc w:val="center"/>
        <w:rPr>
          <w:rFonts w:ascii="TH SarabunPSK" w:hAnsi="TH SarabunPSK" w:cs="TH SarabunPSK" w:hint="cs"/>
          <w:sz w:val="34"/>
          <w:szCs w:val="34"/>
        </w:rPr>
      </w:pPr>
      <w:r w:rsidRPr="00587B2B">
        <w:rPr>
          <w:rFonts w:ascii="TH SarabunPSK" w:hAnsi="TH SarabunPSK" w:cs="TH SarabunPSK"/>
          <w:sz w:val="34"/>
          <w:szCs w:val="34"/>
          <w:cs/>
        </w:rPr>
        <w:t xml:space="preserve">                         </w:t>
      </w:r>
      <w:proofErr w:type="spellStart"/>
      <w:r w:rsidR="00D03374" w:rsidRPr="00587B2B">
        <w:rPr>
          <w:rFonts w:ascii="TH SarabunPSK" w:hAnsi="TH SarabunPSK" w:cs="TH SarabunPSK"/>
          <w:sz w:val="34"/>
          <w:szCs w:val="34"/>
          <w:cs/>
        </w:rPr>
        <w:t>วัส</w:t>
      </w:r>
      <w:proofErr w:type="spellEnd"/>
      <w:r w:rsidR="00D03374" w:rsidRPr="00587B2B">
        <w:rPr>
          <w:rFonts w:ascii="TH SarabunPSK" w:hAnsi="TH SarabunPSK" w:cs="TH SarabunPSK"/>
          <w:sz w:val="34"/>
          <w:szCs w:val="34"/>
          <w:cs/>
        </w:rPr>
        <w:t xml:space="preserve"> </w:t>
      </w:r>
      <w:r w:rsidRPr="00587B2B">
        <w:rPr>
          <w:rFonts w:ascii="TH SarabunPSK" w:hAnsi="TH SarabunPSK" w:cs="TH SarabunPSK"/>
          <w:sz w:val="34"/>
          <w:szCs w:val="34"/>
          <w:cs/>
        </w:rPr>
        <w:t xml:space="preserve"> </w:t>
      </w:r>
      <w:r w:rsidR="00587B2B">
        <w:rPr>
          <w:rFonts w:ascii="TH SarabunPSK" w:hAnsi="TH SarabunPSK" w:cs="TH SarabunPSK"/>
          <w:sz w:val="34"/>
          <w:szCs w:val="34"/>
          <w:cs/>
        </w:rPr>
        <w:t>ติง</w:t>
      </w:r>
      <w:proofErr w:type="spellStart"/>
      <w:r w:rsidR="00587B2B">
        <w:rPr>
          <w:rFonts w:ascii="TH SarabunPSK" w:hAnsi="TH SarabunPSK" w:cs="TH SarabunPSK"/>
          <w:sz w:val="34"/>
          <w:szCs w:val="34"/>
          <w:cs/>
        </w:rPr>
        <w:t>สมิตร</w:t>
      </w:r>
      <w:proofErr w:type="spellEnd"/>
    </w:p>
    <w:p w:rsidR="00183DA4" w:rsidRPr="000B6DA6" w:rsidRDefault="00420510" w:rsidP="003810E2">
      <w:pPr>
        <w:spacing w:after="0" w:line="240" w:lineRule="auto"/>
        <w:ind w:left="1746" w:firstLine="1134"/>
        <w:jc w:val="center"/>
        <w:rPr>
          <w:rFonts w:ascii="TH SarabunIT๙" w:hAnsi="TH SarabunIT๙" w:cs="TH SarabunIT๙"/>
          <w:sz w:val="34"/>
          <w:szCs w:val="34"/>
        </w:rPr>
      </w:pPr>
      <w:r w:rsidRPr="00587B2B">
        <w:rPr>
          <w:rFonts w:ascii="TH SarabunPSK" w:hAnsi="TH SarabunPSK" w:cs="TH SarabunPSK"/>
          <w:sz w:val="34"/>
          <w:szCs w:val="34"/>
          <w:cs/>
        </w:rPr>
        <w:t>ปร</w:t>
      </w:r>
      <w:r w:rsidR="00D03374" w:rsidRPr="00587B2B">
        <w:rPr>
          <w:rFonts w:ascii="TH SarabunPSK" w:hAnsi="TH SarabunPSK" w:cs="TH SarabunPSK"/>
          <w:sz w:val="34"/>
          <w:szCs w:val="34"/>
          <w:cs/>
        </w:rPr>
        <w:t>ะธานกรรมการสิทธิมนุษยชนแห่งชาติ</w:t>
      </w:r>
    </w:p>
    <w:p w:rsidR="004A2114" w:rsidRPr="000B6DA6" w:rsidRDefault="004A2114" w:rsidP="00732E11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306D00" w:rsidRPr="000B6DA6" w:rsidRDefault="00306D00" w:rsidP="00732E11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306D00" w:rsidRPr="000B6DA6" w:rsidRDefault="00306D00" w:rsidP="00732E11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306D00" w:rsidRPr="000B6DA6" w:rsidRDefault="00306D00" w:rsidP="00732E11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306D00" w:rsidRPr="000B6DA6" w:rsidRDefault="00306D00" w:rsidP="00732E11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306D00" w:rsidRPr="000B6DA6" w:rsidRDefault="00306D00" w:rsidP="00732E11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306D00" w:rsidRPr="000B6DA6" w:rsidRDefault="00306D00" w:rsidP="00732E11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306D00" w:rsidRPr="000B6DA6" w:rsidRDefault="00306D00" w:rsidP="00732E11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306D00" w:rsidRPr="000B6DA6" w:rsidRDefault="00306D00" w:rsidP="00732E11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306D00" w:rsidRPr="000B6DA6" w:rsidRDefault="00306D00" w:rsidP="00732E11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306D00" w:rsidRPr="000B6DA6" w:rsidRDefault="00306D00" w:rsidP="00732E11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306D00" w:rsidRPr="000B6DA6" w:rsidRDefault="00306D00" w:rsidP="00732E11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306D00" w:rsidRPr="000B6DA6" w:rsidRDefault="00306D00" w:rsidP="00732E11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306D00" w:rsidRPr="000B6DA6" w:rsidRDefault="00306D00" w:rsidP="00732E11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306D00" w:rsidRPr="000B6DA6" w:rsidRDefault="00306D00" w:rsidP="00732E11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306D00" w:rsidRPr="000B6DA6" w:rsidRDefault="00306D00" w:rsidP="00732E11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306D00" w:rsidRPr="000B6DA6" w:rsidRDefault="00306D00" w:rsidP="00732E11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306D00" w:rsidRPr="000B6DA6" w:rsidRDefault="00306D00" w:rsidP="00732E11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306D00" w:rsidRPr="000B6DA6" w:rsidRDefault="00306D00" w:rsidP="00732E11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306D00" w:rsidRPr="000B6DA6" w:rsidRDefault="00306D00" w:rsidP="00732E11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306D00" w:rsidRPr="000B6DA6" w:rsidRDefault="00306D00" w:rsidP="00732E11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306D00" w:rsidRPr="000B6DA6" w:rsidRDefault="00306D00" w:rsidP="00732E11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306D00" w:rsidRPr="000B6DA6" w:rsidRDefault="00306D00" w:rsidP="00732E11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306D00" w:rsidRPr="000B6DA6" w:rsidRDefault="00306D00" w:rsidP="00732E11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730FE3" w:rsidRPr="000B6DA6" w:rsidRDefault="00730FE3" w:rsidP="00730FE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B6DA6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อินทรธนูแข็งของเครื่องแบบพิธีการสำหรับกรรมการสิทธิมนุษยชนแห่งชาติ</w:t>
      </w:r>
    </w:p>
    <w:p w:rsidR="00730FE3" w:rsidRPr="000B6DA6" w:rsidRDefault="00730FE3" w:rsidP="00730FE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0B6DA6">
        <w:rPr>
          <w:rFonts w:ascii="TH SarabunIT๙" w:hAnsi="TH SarabunIT๙" w:cs="TH SarabunIT๙"/>
          <w:b/>
          <w:bCs/>
          <w:sz w:val="34"/>
          <w:szCs w:val="34"/>
        </w:rPr>
        <w:t>_______________</w:t>
      </w:r>
    </w:p>
    <w:p w:rsidR="00730FE3" w:rsidRPr="000B6DA6" w:rsidRDefault="00730FE3" w:rsidP="00730FE3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730FE3" w:rsidRPr="000B6DA6" w:rsidRDefault="00732E11" w:rsidP="00D1597C">
      <w:pPr>
        <w:pBdr>
          <w:bottom w:val="single" w:sz="12" w:space="0" w:color="auto"/>
        </w:pBdr>
        <w:spacing w:after="0" w:line="240" w:lineRule="auto"/>
        <w:jc w:val="right"/>
        <w:rPr>
          <w:rFonts w:ascii="TH SarabunIT๙" w:hAnsi="TH SarabunIT๙" w:cs="TH SarabunIT๙"/>
          <w:b/>
          <w:bCs/>
          <w:sz w:val="52"/>
          <w:szCs w:val="52"/>
        </w:rPr>
      </w:pPr>
      <w:r w:rsidRPr="000B6DA6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ลายรักร้อย </w:t>
      </w:r>
    </w:p>
    <w:p w:rsidR="00730FE3" w:rsidRPr="000B6DA6" w:rsidRDefault="00730FE3" w:rsidP="00730FE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0B6DA6">
        <w:rPr>
          <w:rFonts w:ascii="TH SarabunIT๙" w:hAnsi="TH SarabunIT๙" w:cs="TH SarabunIT๙"/>
          <w:sz w:val="32"/>
          <w:szCs w:val="32"/>
          <w:cs/>
        </w:rPr>
        <w:t xml:space="preserve">ออกแบบโดย นายสุเมธ  พุฒพวง </w:t>
      </w:r>
    </w:p>
    <w:p w:rsidR="00730FE3" w:rsidRPr="000B6DA6" w:rsidRDefault="00730FE3" w:rsidP="00730FE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0B6DA6">
        <w:rPr>
          <w:rFonts w:ascii="TH SarabunIT๙" w:hAnsi="TH SarabunIT๙" w:cs="TH SarabunIT๙"/>
          <w:sz w:val="32"/>
          <w:szCs w:val="32"/>
          <w:cs/>
        </w:rPr>
        <w:t>สำนักช่างสิบหมู่ กรมศิลปากร กระทรวงวัฒนธรรม</w:t>
      </w:r>
    </w:p>
    <w:p w:rsidR="00730FE3" w:rsidRPr="000B6DA6" w:rsidRDefault="00730FE3" w:rsidP="00730FE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30FE3" w:rsidRPr="000B6DA6" w:rsidRDefault="006E6B76" w:rsidP="00530529">
      <w:pPr>
        <w:spacing w:after="0" w:line="240" w:lineRule="auto"/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 w:rsidRPr="000B6DA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0948096" behindDoc="0" locked="0" layoutInCell="1" allowOverlap="1">
            <wp:simplePos x="0" y="0"/>
            <wp:positionH relativeFrom="column">
              <wp:posOffset>561501</wp:posOffset>
            </wp:positionH>
            <wp:positionV relativeFrom="paragraph">
              <wp:posOffset>168275</wp:posOffset>
            </wp:positionV>
            <wp:extent cx="782320" cy="791845"/>
            <wp:effectExtent l="0" t="0" r="0" b="0"/>
            <wp:wrapNone/>
            <wp:docPr id="58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B6DA6">
        <w:rPr>
          <w:rFonts w:ascii="TH SarabunIT๙" w:hAnsi="TH SarabunIT๙" w:cs="TH SarabunIT๙"/>
          <w:noProof/>
          <w:sz w:val="34"/>
          <w:szCs w:val="34"/>
        </w:rPr>
        <w:drawing>
          <wp:anchor distT="0" distB="0" distL="114300" distR="114300" simplePos="0" relativeHeight="251184640" behindDoc="1" locked="0" layoutInCell="1" allowOverlap="1">
            <wp:simplePos x="0" y="0"/>
            <wp:positionH relativeFrom="column">
              <wp:posOffset>68220</wp:posOffset>
            </wp:positionH>
            <wp:positionV relativeFrom="paragraph">
              <wp:posOffset>66713</wp:posOffset>
            </wp:positionV>
            <wp:extent cx="1784350" cy="4730750"/>
            <wp:effectExtent l="0" t="0" r="6350" b="0"/>
            <wp:wrapNone/>
            <wp:docPr id="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ยรักร้อยเปล่า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12" t="1336" r="5726"/>
                    <a:stretch/>
                  </pic:blipFill>
                  <pic:spPr bwMode="auto">
                    <a:xfrm>
                      <a:off x="0" y="0"/>
                      <a:ext cx="1784350" cy="473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30529" w:rsidRPr="000B6DA6">
        <w:rPr>
          <w:rFonts w:ascii="TH SarabunIT๙" w:hAnsi="TH SarabunIT๙" w:cs="TH SarabunIT๙"/>
          <w:spacing w:val="-4"/>
          <w:sz w:val="32"/>
          <w:szCs w:val="32"/>
        </w:rPr>
        <w:t xml:space="preserve">          </w:t>
      </w:r>
      <w:r w:rsidR="00730FE3" w:rsidRPr="000B6DA6">
        <w:rPr>
          <w:rFonts w:ascii="TH SarabunIT๙" w:hAnsi="TH SarabunIT๙" w:cs="TH SarabunIT๙"/>
          <w:spacing w:val="-4"/>
          <w:sz w:val="32"/>
          <w:szCs w:val="32"/>
          <w:cs/>
        </w:rPr>
        <w:t>แนวคิ</w:t>
      </w:r>
      <w:r w:rsidR="009E180F" w:rsidRPr="000B6DA6">
        <w:rPr>
          <w:rFonts w:ascii="TH SarabunIT๙" w:hAnsi="TH SarabunIT๙" w:cs="TH SarabunIT๙"/>
          <w:spacing w:val="-4"/>
          <w:sz w:val="32"/>
          <w:szCs w:val="32"/>
          <w:cs/>
        </w:rPr>
        <w:t>ดการออกแบบ  เป็นการปรับ</w:t>
      </w:r>
      <w:r w:rsidR="00530529" w:rsidRPr="000B6DA6">
        <w:rPr>
          <w:rFonts w:ascii="TH SarabunIT๙" w:hAnsi="TH SarabunIT๙" w:cs="TH SarabunIT๙"/>
          <w:spacing w:val="-4"/>
          <w:sz w:val="32"/>
          <w:szCs w:val="32"/>
          <w:cs/>
        </w:rPr>
        <w:t>แบบ</w:t>
      </w:r>
      <w:r w:rsidR="009E180F" w:rsidRPr="000B6DA6">
        <w:rPr>
          <w:rFonts w:ascii="TH SarabunIT๙" w:hAnsi="TH SarabunIT๙" w:cs="TH SarabunIT๙"/>
          <w:spacing w:val="-4"/>
          <w:sz w:val="32"/>
          <w:szCs w:val="32"/>
          <w:cs/>
        </w:rPr>
        <w:t>ลวดลาย</w:t>
      </w:r>
      <w:r w:rsidR="00730FE3" w:rsidRPr="000B6DA6">
        <w:rPr>
          <w:rFonts w:ascii="TH SarabunIT๙" w:hAnsi="TH SarabunIT๙" w:cs="TH SarabunIT๙"/>
          <w:spacing w:val="-4"/>
          <w:sz w:val="32"/>
          <w:szCs w:val="32"/>
          <w:cs/>
        </w:rPr>
        <w:t>อินทรธนูเครื่องแบบ</w:t>
      </w:r>
      <w:r w:rsidR="00405A7C" w:rsidRPr="000B6DA6">
        <w:rPr>
          <w:rFonts w:ascii="TH SarabunIT๙" w:hAnsi="TH SarabunIT๙" w:cs="TH SarabunIT๙"/>
          <w:spacing w:val="-4"/>
          <w:sz w:val="32"/>
          <w:szCs w:val="32"/>
          <w:cs/>
        </w:rPr>
        <w:br/>
        <w:t xml:space="preserve">          </w:t>
      </w:r>
      <w:r w:rsidR="009E180F" w:rsidRPr="000B6DA6">
        <w:rPr>
          <w:rFonts w:ascii="TH SarabunIT๙" w:hAnsi="TH SarabunIT๙" w:cs="TH SarabunIT๙"/>
          <w:spacing w:val="-4"/>
          <w:sz w:val="32"/>
          <w:szCs w:val="32"/>
          <w:cs/>
        </w:rPr>
        <w:t>พิธี</w:t>
      </w:r>
      <w:r w:rsidR="00730FE3" w:rsidRPr="000B6DA6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การของกรรมการสิทธิมนุษยชนแห่งชาติเดิม </w:t>
      </w:r>
    </w:p>
    <w:p w:rsidR="00730FE3" w:rsidRPr="000B6DA6" w:rsidRDefault="00730FE3" w:rsidP="00730FE3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:rsidR="004C645C" w:rsidRPr="000B6DA6" w:rsidRDefault="004C645C" w:rsidP="00730FE3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:rsidR="004C645C" w:rsidRPr="000B6DA6" w:rsidRDefault="004C645C" w:rsidP="00730FE3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:rsidR="00405A7C" w:rsidRPr="000B6DA6" w:rsidRDefault="00405A7C" w:rsidP="00405A7C">
      <w:pPr>
        <w:spacing w:after="0" w:line="240" w:lineRule="auto"/>
        <w:ind w:left="288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730FE3" w:rsidRPr="000B6DA6" w:rsidRDefault="006E6B76" w:rsidP="004C645C">
      <w:pPr>
        <w:spacing w:after="0" w:line="240" w:lineRule="auto"/>
        <w:ind w:left="3600"/>
        <w:jc w:val="thaiDistribute"/>
        <w:rPr>
          <w:rFonts w:ascii="TH SarabunIT๙" w:hAnsi="TH SarabunIT๙" w:cs="TH SarabunIT๙"/>
          <w:sz w:val="32"/>
          <w:szCs w:val="32"/>
        </w:rPr>
      </w:pPr>
      <w:r w:rsidRPr="000B6DA6">
        <w:rPr>
          <w:rFonts w:ascii="TH SarabunIT๙" w:hAnsi="TH SarabunIT๙" w:cs="TH SarabunIT๙"/>
          <w:noProof/>
          <w:sz w:val="34"/>
          <w:szCs w:val="34"/>
        </w:rPr>
        <w:drawing>
          <wp:anchor distT="0" distB="0" distL="114300" distR="114300" simplePos="0" relativeHeight="251248128" behindDoc="0" locked="0" layoutInCell="1" allowOverlap="1">
            <wp:simplePos x="0" y="0"/>
            <wp:positionH relativeFrom="column">
              <wp:posOffset>423820</wp:posOffset>
            </wp:positionH>
            <wp:positionV relativeFrom="paragraph">
              <wp:posOffset>771563</wp:posOffset>
            </wp:positionV>
            <wp:extent cx="1079500" cy="1644650"/>
            <wp:effectExtent l="19050" t="19050" r="82550" b="88900"/>
            <wp:wrapNone/>
            <wp:docPr id="51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ครื่องหมายสังกัด_รัศมี_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644650"/>
                    </a:xfrm>
                    <a:prstGeom prst="rect">
                      <a:avLst/>
                    </a:prstGeom>
                    <a:effectLst>
                      <a:outerShdw blurRad="50800" dist="50800" dir="2700000" algn="tl" rotWithShape="0">
                        <a:prstClr val="black">
                          <a:alpha val="75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30FE3" w:rsidRPr="000B6DA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ความหมาย</w:t>
      </w:r>
      <w:r w:rsidR="00730FE3" w:rsidRPr="000B6DA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ลาย</w:t>
      </w:r>
      <w:r w:rsidR="00732E11" w:rsidRPr="000B6DA6">
        <w:rPr>
          <w:rFonts w:ascii="TH SarabunIT๙" w:hAnsi="TH SarabunIT๙" w:cs="TH SarabunIT๙"/>
          <w:b/>
          <w:bCs/>
          <w:sz w:val="32"/>
          <w:szCs w:val="32"/>
          <w:cs/>
        </w:rPr>
        <w:t>รักร้อย</w:t>
      </w:r>
      <w:r w:rsidR="00D1597C" w:rsidRPr="000B6DA6">
        <w:rPr>
          <w:rFonts w:ascii="TH SarabunIT๙" w:hAnsi="TH SarabunIT๙" w:cs="TH SarabunIT๙"/>
          <w:b/>
          <w:bCs/>
          <w:sz w:val="32"/>
          <w:szCs w:val="32"/>
          <w:cs/>
        </w:rPr>
        <w:t>รูปทรงดอกบัว</w:t>
      </w:r>
      <w:r w:rsidR="00D1597C" w:rsidRPr="000B6DA6">
        <w:rPr>
          <w:rFonts w:ascii="TH SarabunIT๙" w:hAnsi="TH SarabunIT๙" w:cs="TH SarabunIT๙"/>
          <w:sz w:val="32"/>
          <w:szCs w:val="32"/>
          <w:cs/>
        </w:rPr>
        <w:t xml:space="preserve"> จำนวน 3 ดอก </w:t>
      </w:r>
      <w:r w:rsidR="009E180F" w:rsidRPr="000B6DA6">
        <w:rPr>
          <w:rFonts w:ascii="TH SarabunIT๙" w:hAnsi="TH SarabunIT๙" w:cs="TH SarabunIT๙"/>
          <w:sz w:val="32"/>
          <w:szCs w:val="32"/>
          <w:cs/>
        </w:rPr>
        <w:t xml:space="preserve">หมายถึง </w:t>
      </w:r>
      <w:r w:rsidR="009E180F" w:rsidRPr="002278CF">
        <w:rPr>
          <w:rFonts w:ascii="TH SarabunIT๙" w:hAnsi="TH SarabunIT๙" w:cs="TH SarabunIT๙"/>
          <w:spacing w:val="-2"/>
          <w:sz w:val="32"/>
          <w:szCs w:val="32"/>
          <w:cs/>
        </w:rPr>
        <w:t>ความรัก ความสามัคคี และการพัฒนาองค์กรไปสู่ความเจริญรุ่งเรือง</w:t>
      </w:r>
      <w:r w:rsidR="009E180F" w:rsidRPr="000B6DA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30529" w:rsidRPr="000B6DA6">
        <w:rPr>
          <w:rFonts w:ascii="TH SarabunIT๙" w:hAnsi="TH SarabunIT๙" w:cs="TH SarabunIT๙"/>
          <w:sz w:val="32"/>
          <w:szCs w:val="32"/>
          <w:cs/>
        </w:rPr>
        <w:t xml:space="preserve">ซึ่งดอกบัว </w:t>
      </w:r>
      <w:r w:rsidR="00732E11" w:rsidRPr="000B6DA6">
        <w:rPr>
          <w:rFonts w:ascii="TH SarabunIT๙" w:hAnsi="TH SarabunIT๙" w:cs="TH SarabunIT๙"/>
          <w:sz w:val="32"/>
          <w:szCs w:val="32"/>
          <w:cs/>
        </w:rPr>
        <w:t>เป็นตรา</w:t>
      </w:r>
      <w:r w:rsidR="00730FE3" w:rsidRPr="000B6DA6">
        <w:rPr>
          <w:rFonts w:ascii="TH SarabunIT๙" w:hAnsi="TH SarabunIT๙" w:cs="TH SarabunIT๙"/>
          <w:sz w:val="32"/>
          <w:szCs w:val="32"/>
          <w:cs/>
        </w:rPr>
        <w:t>สัญลักษณ์</w:t>
      </w:r>
      <w:r w:rsidR="00530529" w:rsidRPr="000B6DA6">
        <w:rPr>
          <w:rFonts w:ascii="TH SarabunIT๙" w:hAnsi="TH SarabunIT๙" w:cs="TH SarabunIT๙"/>
          <w:sz w:val="32"/>
          <w:szCs w:val="32"/>
          <w:cs/>
        </w:rPr>
        <w:t>ของ</w:t>
      </w:r>
      <w:r w:rsidR="00730FE3" w:rsidRPr="000B6DA6">
        <w:rPr>
          <w:rFonts w:ascii="TH SarabunIT๙" w:hAnsi="TH SarabunIT๙" w:cs="TH SarabunIT๙"/>
          <w:sz w:val="32"/>
          <w:szCs w:val="32"/>
          <w:cs/>
        </w:rPr>
        <w:t>สำนักงานคณะกรรมการ</w:t>
      </w:r>
      <w:r w:rsidR="00530529" w:rsidRPr="000B6DA6">
        <w:rPr>
          <w:rFonts w:ascii="TH SarabunIT๙" w:hAnsi="TH SarabunIT๙" w:cs="TH SarabunIT๙"/>
          <w:sz w:val="32"/>
          <w:szCs w:val="32"/>
          <w:cs/>
        </w:rPr>
        <w:br/>
      </w:r>
      <w:r w:rsidR="00730FE3" w:rsidRPr="000B6DA6">
        <w:rPr>
          <w:rFonts w:ascii="TH SarabunIT๙" w:hAnsi="TH SarabunIT๙" w:cs="TH SarabunIT๙"/>
          <w:sz w:val="32"/>
          <w:szCs w:val="32"/>
          <w:cs/>
        </w:rPr>
        <w:t>สิทธิมนุษยชนแห่งชาติ ตามประกาศสำนักนายกรัฐมนตรี เรื่อง กำหนดภาพเครื่องหมายราชการตามพระราชบัญญัติเครื่องหมาย</w:t>
      </w:r>
      <w:r w:rsidR="00730FE3" w:rsidRPr="002278CF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ราชการ พุทธศักราช 2482 (ฉบับที่ 198) </w:t>
      </w:r>
      <w:r w:rsidR="009E180F" w:rsidRPr="002278CF">
        <w:rPr>
          <w:rFonts w:ascii="TH SarabunIT๙" w:hAnsi="TH SarabunIT๙" w:cs="TH SarabunIT๙"/>
          <w:spacing w:val="-6"/>
          <w:sz w:val="32"/>
          <w:szCs w:val="32"/>
          <w:cs/>
        </w:rPr>
        <w:t>หมายถึง</w:t>
      </w:r>
      <w:r w:rsidR="00730FE3" w:rsidRPr="002278CF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ความมีคุณธรรม</w:t>
      </w:r>
      <w:r w:rsidR="00730FE3" w:rsidRPr="000B6DA6">
        <w:rPr>
          <w:rFonts w:ascii="TH SarabunIT๙" w:hAnsi="TH SarabunIT๙" w:cs="TH SarabunIT๙"/>
          <w:sz w:val="32"/>
          <w:szCs w:val="32"/>
          <w:cs/>
        </w:rPr>
        <w:t xml:space="preserve"> ความเอื้ออาทรระหว่างเพื่อนมนุษย์ อัน</w:t>
      </w:r>
      <w:proofErr w:type="spellStart"/>
      <w:r w:rsidR="00730FE3" w:rsidRPr="000B6DA6">
        <w:rPr>
          <w:rFonts w:ascii="TH SarabunIT๙" w:hAnsi="TH SarabunIT๙" w:cs="TH SarabunIT๙"/>
          <w:sz w:val="32"/>
          <w:szCs w:val="32"/>
          <w:cs/>
        </w:rPr>
        <w:t>เป็นจริย</w:t>
      </w:r>
      <w:proofErr w:type="spellEnd"/>
      <w:r w:rsidR="00730FE3" w:rsidRPr="000B6DA6">
        <w:rPr>
          <w:rFonts w:ascii="TH SarabunIT๙" w:hAnsi="TH SarabunIT๙" w:cs="TH SarabunIT๙"/>
          <w:sz w:val="32"/>
          <w:szCs w:val="32"/>
          <w:cs/>
        </w:rPr>
        <w:t>วัตรอันดีงามของคนไทย</w:t>
      </w:r>
    </w:p>
    <w:p w:rsidR="00730FE3" w:rsidRPr="000B6DA6" w:rsidRDefault="00730FE3" w:rsidP="00730FE3">
      <w:pPr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  <w:cs/>
        </w:rPr>
      </w:pPr>
    </w:p>
    <w:p w:rsidR="00730FE3" w:rsidRPr="000B6DA6" w:rsidRDefault="00730FE3" w:rsidP="00730FE3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AD59C2" w:rsidRPr="000B6DA6" w:rsidRDefault="00AD59C2" w:rsidP="00730FE3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AD59C2" w:rsidRPr="000B6DA6" w:rsidRDefault="00AD59C2" w:rsidP="00730FE3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AD59C2" w:rsidRPr="000B6DA6" w:rsidRDefault="00AD59C2" w:rsidP="00730FE3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AD59C2" w:rsidRPr="000B6DA6" w:rsidRDefault="00AD59C2" w:rsidP="00730FE3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AD59C2" w:rsidRPr="000B6DA6" w:rsidRDefault="00AD59C2" w:rsidP="00730FE3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E151E8" w:rsidRPr="000B6DA6" w:rsidRDefault="00E151E8" w:rsidP="00730FE3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E151E8" w:rsidRPr="000B6DA6" w:rsidRDefault="00E151E8" w:rsidP="00730FE3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E151E8" w:rsidRPr="000B6DA6" w:rsidRDefault="00E151E8" w:rsidP="00730FE3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E151E8" w:rsidRPr="000B6DA6" w:rsidRDefault="00E151E8" w:rsidP="00730FE3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6E6B76" w:rsidRPr="000B6DA6" w:rsidRDefault="006E6B76" w:rsidP="00730FE3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6E6B76" w:rsidRPr="000B6DA6" w:rsidRDefault="006E6B76" w:rsidP="00730FE3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6E6B76" w:rsidRPr="000B6DA6" w:rsidRDefault="006E6B76" w:rsidP="00730FE3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6E6B76" w:rsidRPr="000B6DA6" w:rsidRDefault="006E6B76">
      <w:pPr>
        <w:spacing w:after="0" w:line="240" w:lineRule="auto"/>
        <w:rPr>
          <w:rFonts w:ascii="TH SarabunIT๙" w:hAnsi="TH SarabunIT๙" w:cs="TH SarabunIT๙"/>
          <w:sz w:val="34"/>
          <w:szCs w:val="34"/>
          <w:cs/>
        </w:rPr>
      </w:pPr>
      <w:r w:rsidRPr="000B6DA6">
        <w:rPr>
          <w:rFonts w:ascii="TH SarabunIT๙" w:hAnsi="TH SarabunIT๙" w:cs="TH SarabunIT๙"/>
          <w:sz w:val="34"/>
          <w:szCs w:val="34"/>
          <w:cs/>
        </w:rPr>
        <w:br w:type="page"/>
      </w:r>
    </w:p>
    <w:p w:rsidR="000B6DA6" w:rsidRPr="000B6DA6" w:rsidRDefault="000B6DA6" w:rsidP="000B6DA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B6DA6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อินทรธนูแข็งของเครื่องแบบพิธีการสำหรับกรรมการสิทธิมนุษยชนแห่งชาติ</w:t>
      </w:r>
    </w:p>
    <w:p w:rsidR="000B6DA6" w:rsidRPr="000B6DA6" w:rsidRDefault="000B6DA6" w:rsidP="000B6DA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0B6DA6" w:rsidRPr="000B6DA6" w:rsidRDefault="000B6DA6" w:rsidP="000B6DA6">
      <w:pPr>
        <w:tabs>
          <w:tab w:val="left" w:pos="709"/>
        </w:tabs>
        <w:rPr>
          <w:rFonts w:ascii="TH SarabunIT๙" w:hAnsi="TH SarabunIT๙" w:cs="TH SarabunIT๙"/>
          <w:b/>
          <w:bCs/>
          <w:cs/>
        </w:rPr>
      </w:pPr>
      <w:r w:rsidRPr="000B6DA6">
        <w:rPr>
          <w:rFonts w:ascii="TH SarabunIT๙" w:hAnsi="TH SarabunIT๙" w:cs="TH SarabunIT๙"/>
          <w:b/>
          <w:bCs/>
          <w:cs/>
        </w:rPr>
        <w:t>ประจำบ่าซ้าย และบ่าขวา</w:t>
      </w:r>
    </w:p>
    <w:p w:rsidR="006E6B76" w:rsidRPr="000B6DA6" w:rsidRDefault="00AC5032" w:rsidP="00730FE3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noProof/>
          <w:sz w:val="34"/>
          <w:szCs w:val="34"/>
        </w:rPr>
        <w:pict>
          <v:group id="Group 516" o:spid="_x0000_s1026" style="position:absolute;margin-left:95.65pt;margin-top:5.25pt;width:181.45pt;height:403pt;z-index:-251522048" coordsize="23044,511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6280;top:47084;width:5182;height:40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xsqcMA&#10;AADcAAAADwAAAGRycy9kb3ducmV2LnhtbESPQWvCQBSE70L/w/IK3nRjsbakriJVwYMXbXp/ZF+z&#10;odm3Iftq4r93C4LHYWa+YZbrwTfqQl2sAxuYTTNQxGWwNVcGiq/95B1UFGSLTWAycKUI69XTaIm5&#10;DT2f6HKWSiUIxxwNOJE21zqWjjzGaWiJk/cTOo+SZFdp22Gf4L7RL1m20B5rTgsOW/p0VP6e/7wB&#10;EbuZXYudj4fv4bjtXVa+YmHM+HnYfIASGuQRvrcP1sB88Qb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xsqcMAAADcAAAADwAAAAAAAAAAAAAAAACYAgAAZHJzL2Rv&#10;d25yZXYueG1sUEsFBgAAAAAEAAQA9QAAAIgDAAAAAA==&#10;" filled="f" stroked="f">
              <v:textbox style="mso-fit-shape-to-text:t">
                <w:txbxContent>
                  <w:p w:rsidR="000B6DA6" w:rsidRPr="000B6DA6" w:rsidRDefault="000B6DA6" w:rsidP="000B6DA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28"/>
                        <w:cs/>
                      </w:rPr>
                    </w:pPr>
                    <w:r w:rsidRPr="000B6DA6">
                      <w:rPr>
                        <w:rFonts w:ascii="TH SarabunIT๙" w:hAnsi="TH SarabunIT๙" w:cs="TH SarabunIT๙"/>
                        <w:b/>
                        <w:bCs/>
                        <w:sz w:val="28"/>
                        <w:cs/>
                      </w:rPr>
                      <w:t>๕ ซม.</w:t>
                    </w:r>
                  </w:p>
                </w:txbxContent>
              </v:textbox>
            </v:shape>
            <v:group id="Group 515" o:spid="_x0000_s1028" style="position:absolute;width:23044;height:48724" coordsize="23044,48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<v:group id="กลุ่ม 25" o:spid="_x0000_s1029" style="position:absolute;top:47562;width:6870;height:1162" coordsize="6871,1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<v:line id="ตัวเชื่อมต่อตรง 23" o:spid="_x0000_s1030" style="position:absolute;flip:x;visibility:visible" from="0,1158" to="6871,1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3xmcUAAADcAAAADwAAAGRycy9kb3ducmV2LnhtbESPTWvDMAyG74P+B6NBL2N12o2SpnFL&#10;KGwru5R+7C5iLQmJ5RB7bfbvq8NgR/HqffQo346uU1caQuPZwHyWgCIuvW24MnA5vz2noEJEtth5&#10;JgO/FGC7mTzkmFl/4yNdT7FSAuGQoYE6xj7TOpQ1OQwz3xNL9u0Hh1HGodJ2wJvAXacXSbLUDhuW&#10;CzX2tKupbE8/TjTGQ9Eun2xSfnymqX9/qS5fu8KY6eNYrEFFGuP/8l97bw28rsRWnhEC6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83xmcUAAADcAAAADwAAAAAAAAAA&#10;AAAAAAChAgAAZHJzL2Rvd25yZXYueG1sUEsFBgAAAAAEAAQA+QAAAJMDAAAAAA==&#10;" strokecolor="windowText" strokeweight="1pt"/>
                <v:line id="ตัวเชื่อมต่อตรง 24" o:spid="_x0000_s1031" style="position:absolute;flip:y;visibility:visible" from="0,0" to="0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FUAsUAAADcAAAADwAAAGRycy9kb3ducmV2LnhtbESPS4vCQBCE78L+h6EXvMg6WZUQs44S&#10;BB94ER97bzK9STDTEzKzGv+9Iwgei+r6qmu26EwtrtS6yrKC72EEgji3uuJCwfm0+kpAOI+ssbZM&#10;Cu7kYDH/6M0w1fbGB7oefSEChF2KCkrvm1RKl5dk0A1tQxy8P9sa9EG2hdQt3gLc1HIURbE0WHFo&#10;KLGhZUn55fhvwhvdPrvEAx3lm12S2PW4OP8uM6X6n132A8JT59/Hr/RWK5hMp/AcEwg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FUAsUAAADcAAAADwAAAAAAAAAA&#10;AAAAAAChAgAAZHJzL2Rvd25yZXYueG1sUEsFBgAAAAAEAAQA+QAAAJMDAAAAAA==&#10;" strokecolor="windowText" strokeweight="1pt"/>
              </v:group>
              <v:group id="กลุ่ม 26" o:spid="_x0000_s1032" style="position:absolute;left:10918;top:47494;width:6870;height:1162;flip:x" coordsize="6871,1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AWpSJGwAAAANwAAAAPAAAA&#10;AAAAAAAAAAAAAKoCAABkcnMvZG93bnJldi54bWxQSwUGAAAAAAQABAD6AAAAlwMAAAAA&#10;">
                <v:line id="ตัวเชื่อมต่อตรง 27" o:spid="_x0000_s1033" style="position:absolute;flip:x;visibility:visible" from="0,1158" to="6871,1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QkJcUAAADcAAAADwAAAGRycy9kb3ducmV2LnhtbESPQWvCQBCF7wX/wzKCl6Ibawlp6hpC&#10;oFZ6KVV7H7LTJJidDdk1Sf+9KxR6fLx535u3zSbTioF611hWsF5FIIhLqxuuFJxPb8sEhPPIGlvL&#10;pOCXHGS72cMWU21H/qLh6CsRIOxSVFB736VSurImg25lO+Lg/djeoA+yr6TucQxw08qnKIqlwYZD&#10;Q40dFTWVl+PVhDemz/wSP+qofP9IErvfVOfvIldqMZ/yVxCeJv9//Jc+aAXP8QvcxwQCyN0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QkJcUAAADcAAAADwAAAAAAAAAA&#10;AAAAAAChAgAAZHJzL2Rvd25yZXYueG1sUEsFBgAAAAAEAAQA+QAAAJMDAAAAAA==&#10;" strokecolor="windowText" strokeweight="1pt"/>
                <v:line id="ตัวเชื่อมต่อตรง 28" o:spid="_x0000_s1034" style="position:absolute;flip:y;visibility:visible" from="0,0" to="0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cbZcQAAADcAAAADwAAAGRycy9kb3ducmV2LnhtbESPTWvCQBCG7wX/wzKFXkrdWIsN0VWC&#10;oJZexK/7kJ0mwexsyK4a/33nIHgc3nmfeWa26F2jrtSF2rOB0TABRVx4W3Np4HhYfaSgQkS22Hgm&#10;A3cKsJgPXmaYWX/jHV33sVQC4ZChgSrGNtM6FBU5DEPfEkv25zuHUcau1LbDm8Bdoz+TZKId1iwX&#10;KmxpWVFx3l+caPTb/Dx5t0mx+U1Tvx6Xx9MyN+bttc+noCL18bn8aP9YA1/foi/PCAH0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txtlxAAAANwAAAAPAAAAAAAAAAAA&#10;AAAAAKECAABkcnMvZG93bnJldi54bWxQSwUGAAAAAAQABAD5AAAAkgMAAAAA&#10;" strokecolor="windowText" strokeweight="1pt"/>
              </v:group>
              <v:group id="Group 514" o:spid="_x0000_s1035" style="position:absolute;width:23044;height:47307" coordsize="23044,47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<v:group id="Group 490" o:spid="_x0000_s1036" style="position:absolute;width:17843;height:47307" coordsize="17843,47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1" o:spid="_x0000_s1037" type="#_x0000_t75" style="position:absolute;width:17843;height:473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2Hv/EAAAA3AAAAA8AAABkcnMvZG93bnJldi54bWxEj0FrwkAUhO8F/8PyBG91Y7FFo6tIQfRa&#10;lRBvz+xLNpp9G7Krpv++Wyj0OMzMN8xy3dtGPKjztWMFk3ECgrhwuuZKwem4fZ2B8AFZY+OYFHyT&#10;h/Vq8LLEVLsnf9HjECoRIexTVGBCaFMpfWHIoh+7ljh6pesshii7SuoOnxFuG/mWJB/SYs1xwWBL&#10;n4aK2+FuFeyzYnfMa/9+ya/5ubQmK6chU2o07DcLEIH68B/+a++1gul8Ar9n4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2Hv/EAAAA3AAAAA8AAAAAAAAAAAAAAAAA&#10;nwIAAGRycy9kb3ducmV2LnhtbFBLBQYAAAAABAAEAPcAAACQAwAAAAA=&#10;">
                    <v:imagedata r:id="rId13" o:title="" croptop="876f" cropleft="3285f" cropright="3753f"/>
                    <v:path arrowok="t"/>
                  </v:shape>
                  <v:shape id="รูปภาพ 30" o:spid="_x0000_s1038" type="#_x0000_t75" style="position:absolute;left:4913;top:1023;width:7823;height:79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uMmXFAAAA3AAAAA8AAABkcnMvZG93bnJldi54bWxEj1trwkAUhN8L/oflCL7Vjdp6ia6igtBa&#10;ELygr4fsMQlmz4bsmqT/vlso9HGYmW+Yxao1haipcrllBYN+BII4sTrnVMHlvHudgnAeWWNhmRR8&#10;k4PVsvOywFjbho9Un3wqAoRdjAoy78tYSpdkZND1bUkcvLutDPogq1TqCpsAN4UcRtFYGsw5LGRY&#10;0jaj5HF6GgXvm702k4McbWp7/aLPetQc9zelet12PQfhqfX/4b/2h1bwNhvC75lwBO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LjJlxQAAANwAAAAPAAAAAAAAAAAAAAAA&#10;AJ8CAABkcnMvZG93bnJldi54bWxQSwUGAAAAAAQABAD3AAAAkQMAAAAA&#10;">
                    <v:imagedata r:id="rId14" o:title=""/>
                    <v:path arrowok="t"/>
                  </v:shape>
                  <v:shape id="รูปภาพ 39" o:spid="_x0000_s1039" type="#_x0000_t75" style="position:absolute;left:3548;top:20676;width:10795;height:164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Cqe/HAAAA3AAAAA8AAABkcnMvZG93bnJldi54bWxEj0FPAjEUhO8m/ofmmXiTLmiMrBRiMAa5&#10;iCxEOD7b53bj9nXZFlj+PSUx8TiZmW8yo0nnanGgNlSeFfR7GQhi7U3FpYL16u3uCUSIyAZrz6Tg&#10;RAEm4+urEebGH3lJhyKWIkE45KjAxtjkUgZtyWHo+YY4eT++dRiTbEtpWjwmuKvlIMsepcOK04LF&#10;hqaW9G+xdwo++l+fr5vVbLNbfM+3ptDLrd5bpW5vupdnEJG6+B/+a78bBQ/De7icSUdAj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qCqe/HAAAA3AAAAA8AAAAAAAAAAAAA&#10;AAAAnwIAAGRycy9kb3ducmV2LnhtbFBLBQYAAAAABAAEAPcAAACTAwAAAAA=&#10;">
                    <v:imagedata r:id="rId15" o:title=""/>
                    <v:shadow on="t" color="black" opacity=".75" origin="-.5,-.5" offset=".99781mm,.99781mm"/>
                    <v:path arrowok="t"/>
                  </v:shape>
                </v:group>
                <v:group id="กลุ่ม 3" o:spid="_x0000_s1040" style="position:absolute;left:7233;top:11532;width:23692;height:1587;rotation:90;flip:x" coordsize="6871,1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a0FS4MEAAADcAAAADwAA&#10;AAAAAAAAAAAAAACqAgAAZHJzL2Rvd25yZXYueG1sUEsFBgAAAAAEAAQA+gAAAJgDAAAAAA==&#10;">
                  <v:line id="ตัวเชื่อมต่อตรง 6" o:spid="_x0000_s1041" style="position:absolute;flip:x;visibility:visible" from="0,1158" to="6871,1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2y+MQAAADcAAAADwAAAGRycy9kb3ducmV2LnhtbESPzYrCQBCE7wu+w9DCXkQnrovG6ChB&#10;0F28iH/3JtMmwUxPyIwa395ZEPZYVNdXXfNlaypxp8aVlhUMBxEI4szqknMFp+O6H4NwHlljZZkU&#10;PMnBctH5mGOi7YP3dD/4XAQIuwQVFN7XiZQuK8igG9iaOHgX2xj0QTa51A0+AtxU8iuKxtJgyaGh&#10;wJpWBWXXw82EN9pdeh33dJT9bOPYbkb56bxKlfrstukMhKfW/x+/079awfdkCn9jAgHk4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jbL4xAAAANwAAAAPAAAAAAAAAAAA&#10;AAAAAKECAABkcnMvZG93bnJldi54bWxQSwUGAAAAAAQABAD5AAAAkgMAAAAA&#10;" strokecolor="windowText" strokeweight="1pt"/>
                  <v:line id="ตัวเชื่อมต่อตรง 13" o:spid="_x0000_s1042" style="position:absolute;flip:y;visibility:visible" from="0,0" to="0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JrQsUAAADcAAAADwAAAGRycy9kb3ducmV2LnhtbESPTWvDMAyG74P+B6PCLqN1uo0S0jol&#10;FLqOXUa/7iJWk5BYDrHXpv9+Ogx2FK/eR4/Wm9F16kZDaDwbWMwTUMSltw1XBs6n3SwFFSKyxc4z&#10;GXhQgE0+eVpjZv2dD3Q7xkoJhEOGBuoY+0zrUNbkMMx9TyzZ1Q8Oo4xDpe2Ad4G7Tr8myVI7bFgu&#10;1NjTtqayPf440Ri/i3b5YpNy/5Wm/uOtOl+2hTHP07FYgYo0xv/lv/anNfCeir48IwT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JrQsUAAADcAAAADwAAAAAAAAAA&#10;AAAAAAChAgAAZHJzL2Rvd25yZXYueG1sUEsFBgAAAAAEAAQA+QAAAJMDAAAAAA==&#10;" strokecolor="windowText" strokeweight="1pt"/>
                </v:group>
                <v:group id="กลุ่ม 20" o:spid="_x0000_s1043" style="position:absolute;left:8257;top:35483;width:21704;height:1473;rotation:-90" coordsize="6871,1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FrDUccAAADc&#10;AAAADwAAAAAAAAAAAAAAAACqAgAAZHJzL2Rvd25yZXYueG1sUEsFBgAAAAAEAAQA+gAAAJ4DAAAA&#10;AA==&#10;">
                  <v:line id="ตัวเชื่อมต่อตรง 21" o:spid="_x0000_s1044" style="position:absolute;flip:x;visibility:visible" from="0,1158" to="6871,1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ImisUAAADcAAAADwAAAGRycy9kb3ducmV2LnhtbESPQWvCQBCF74L/YRnBi5hNW0lDzCpB&#10;qC29lFq9D9kxCWZnQ3abpP++Wyh4fLx535uX7yfTioF611hW8BDFIIhLqxuuFJy/XtYpCOeRNbaW&#10;ScEPOdjv5rMcM21H/qTh5CsRIOwyVFB732VSurImgy6yHXHwrrY36IPsK6l7HAPctPIxjhNpsOHQ&#10;UGNHh5rK2+nbhDemj+KWrHRcvr6nqT0+VefLoVBquZiKLQhPk78f/6fftILNcwJ/YwIB5O4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ImisUAAADcAAAADwAAAAAAAAAA&#10;AAAAAAChAgAAZHJzL2Rvd25yZXYueG1sUEsFBgAAAAAEAAQA+QAAAJMDAAAAAA==&#10;" strokecolor="windowText" strokeweight="1pt"/>
                  <v:line id="ตัวเชื่อมต่อตรง 22" o:spid="_x0000_s1045" style="position:absolute;flip:y;visibility:visible" from="0,0" to="0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6DEcQAAADcAAAADwAAAGRycy9kb3ducmV2LnhtbESPzYrCQBCE74LvMLTgRXSiKxqiowRB&#10;XfYi/t2bTJsEMz0hM2p8+52FBY9FdX3VtVy3phJPalxpWcF4FIEgzqwuOVdwOW+HMQjnkTVWlknB&#10;mxysV93OEhNtX3yk58nnIkDYJaig8L5OpHRZQQbdyNbEwbvZxqAPssmlbvAV4KaSkyiaSYMlh4YC&#10;a9oUlN1PDxPeaA/pfTbQUbb/iWO7+8ov102qVL/XpgsQnlr/Of5Pf2sF0/kc/sYEAs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XoMRxAAAANwAAAAPAAAAAAAAAAAA&#10;AAAAAKECAABkcnMvZG93bnJldi54bWxQSwUGAAAAAAQABAD5AAAAkgMAAAAA&#10;" strokecolor="windowText" strokeweight="1pt"/>
                </v:group>
                <v:shape id="_x0000_s1046" type="#_x0000_t202" style="position:absolute;left:16923;top:23133;width:6121;height:40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dkA8MA&#10;AADcAAAADwAAAGRycy9kb3ducmV2LnhtbESPQWvCQBSE7wX/w/KE3urGoq1EVxG14KGX2nh/ZJ/Z&#10;YPZtyL6a+O/dQqHHYWa+YVabwTfqRl2sAxuYTjJQxGWwNVcGiu+PlwWoKMgWm8Bk4E4RNuvR0wpz&#10;G3r+ottJKpUgHHM04ETaXOtYOvIYJ6ElTt4ldB4lya7StsM+wX2jX7PsTXusOS04bGnnqLyefrwB&#10;Ebud3ouDj8fz8LnvXVbOsTDmeTxsl6CEBvkP/7WP1sDsfQa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dkA8MAAADcAAAADwAAAAAAAAAAAAAAAACYAgAAZHJzL2Rv&#10;d25yZXYueG1sUEsFBgAAAAAEAAQA9QAAAIgDAAAAAA==&#10;" filled="f" stroked="f">
                  <v:textbox style="mso-fit-shape-to-text:t">
                    <w:txbxContent>
                      <w:p w:rsidR="000B6DA6" w:rsidRPr="000B6DA6" w:rsidRDefault="000B6DA6" w:rsidP="000B6DA6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0B6DA6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๑๓ ซม.</w:t>
                        </w:r>
                      </w:p>
                    </w:txbxContent>
                  </v:textbox>
                </v:shape>
              </v:group>
            </v:group>
          </v:group>
        </w:pict>
      </w:r>
    </w:p>
    <w:p w:rsidR="006E6B76" w:rsidRPr="000B6DA6" w:rsidRDefault="00AC5032" w:rsidP="00730FE3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  <w:r w:rsidRPr="00AC5032">
        <w:rPr>
          <w:rFonts w:ascii="TH SarabunIT๙" w:hAnsi="TH SarabunIT๙" w:cs="TH SarabunIT๙"/>
          <w:noProof/>
        </w:rPr>
        <w:pict>
          <v:group id="Group 518" o:spid="_x0000_s1047" style="position:absolute;margin-left:295.9pt;margin-top:489.1pt;width:143.45pt;height:98.85pt;z-index:251784192" coordsize="18218,12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">
            <v:shape id="รูปภาพ 30" o:spid="_x0000_s1048" type="#_x0000_t75" style="position:absolute;left:5936;width:6319;height:61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NsY7AAAAA3AAAAA8AAABkcnMvZG93bnJldi54bWxET8uKwjAU3Qv+Q7jCbGRMOzAinUYRURB3&#10;PkCXl+S2KTY3pYna+fvJQpjl4bzL1eBa8aQ+NJ4V5LMMBLH2puFaweW8+1yACBHZYOuZFPxSgNVy&#10;PCqxMP7FR3qeYi1SCIcCFdgYu0LKoC05DDPfESeu8r3DmGBfS9PjK4W7Vn5l2Vw6bDg1WOxoY0nf&#10;Tw+nYJ5v+Kit2Z15ur3s+aoP1W2h1MdkWP+AiDTEf/HbvTcKvvM0P51JR0A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E2xjsAAAADcAAAADwAAAAAAAAAAAAAAAACfAgAA&#10;ZHJzL2Rvd25yZXYueG1sUEsFBgAAAAAEAAQA9wAAAIwDAAAAAA==&#10;">
              <v:imagedata r:id="rId16" o:title="" croptop="6639f" cropbottom="4953f" cropleft="4201f" cropright="5042f"/>
              <v:path arrowok="t"/>
            </v:shape>
            <v:shape id="_x0000_s1049" type="#_x0000_t202" style="position:absolute;top:7301;width:18218;height:52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JMsIA&#10;AADcAAAADwAAAGRycy9kb3ducmV2LnhtbESPQWvCQBSE74X+h+UJvdWNYkNJXUWqgode1PT+yL5m&#10;g9m3Ifs08d93CwWPw8x8wyzXo2/VjfrYBDYwm2agiKtgG64NlOf96zuoKMgW28Bk4E4R1qvnpyUW&#10;Ngx8pNtJapUgHAs04ES6QutYOfIYp6EjTt5P6D1Kkn2tbY9DgvtWz7Ms1x4bTgsOO/p0VF1OV29A&#10;xG5m93Ln4+F7/NoOLqvesDTmZTJuPkAJjfII/7cP1sAiz+HvTDo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MkywgAAANwAAAAPAAAAAAAAAAAAAAAAAJgCAABkcnMvZG93&#10;bnJldi54bWxQSwUGAAAAAAQABAD1AAAAhwMAAAAA&#10;" filled="f" stroked="f">
              <v:textbox style="mso-fit-shape-to-text:t">
                <w:txbxContent>
                  <w:p w:rsidR="000B6DA6" w:rsidRPr="000B6DA6" w:rsidRDefault="000B6DA6" w:rsidP="000D576C">
                    <w:pPr>
                      <w:spacing w:after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28"/>
                      </w:rPr>
                    </w:pPr>
                    <w:r w:rsidRPr="000B6DA6">
                      <w:rPr>
                        <w:rFonts w:ascii="TH SarabunIT๙" w:hAnsi="TH SarabunIT๙" w:cs="TH SarabunIT๙"/>
                        <w:b/>
                        <w:bCs/>
                        <w:sz w:val="28"/>
                        <w:cs/>
                      </w:rPr>
                      <w:t>ตราครุฑพ่าห์ทำด้วยโลหะสีทอง</w:t>
                    </w:r>
                  </w:p>
                  <w:p w:rsidR="000B6DA6" w:rsidRPr="000B6DA6" w:rsidRDefault="000B6DA6" w:rsidP="000D576C">
                    <w:pPr>
                      <w:spacing w:after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28"/>
                        <w:cs/>
                      </w:rPr>
                    </w:pPr>
                    <w:r w:rsidRPr="000B6DA6">
                      <w:rPr>
                        <w:rFonts w:ascii="TH SarabunIT๙" w:hAnsi="TH SarabunIT๙" w:cs="TH SarabunIT๙"/>
                        <w:b/>
                        <w:bCs/>
                        <w:sz w:val="28"/>
                        <w:cs/>
                      </w:rPr>
                      <w:t>ขนาดเส้นผ่าศูนย์กลาง ๑.๕ ซม.</w:t>
                    </w:r>
                  </w:p>
                </w:txbxContent>
              </v:textbox>
            </v:shape>
          </v:group>
        </w:pict>
      </w:r>
      <w:r w:rsidRPr="00AC5032">
        <w:rPr>
          <w:rFonts w:ascii="TH SarabunIT๙" w:hAnsi="TH SarabunIT๙" w:cs="TH SarabunIT๙"/>
          <w:noProof/>
        </w:rPr>
        <w:pict>
          <v:group id="Group 517" o:spid="_x0000_s1050" style="position:absolute;margin-left:65pt;margin-top:420.75pt;width:192.05pt;height:168.7pt;z-index:252387840" coordsize="24390,21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">
            <v:shape id="_x0000_s1051" type="#_x0000_t202" style="position:absolute;top:16172;width:24390;height:52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9eMIA&#10;AADcAAAADwAAAGRycy9kb3ducmV2LnhtbESPzWrDMBCE74W+g9hCb42UgkNwooTQH8ihlyTOfbG2&#10;lqm1MtY2dt6+KgRyHGbmG2a9nUKnLjSkNrKF+cyAIq6ja7mxUJ0+X5agkiA77CKThSsl2G4eH9ZY&#10;ujjygS5HaVSGcCrRghfpS61T7SlgmsWeOHvfcQgoWQ6NdgOOGR46/WrMQgdsOS947OnNU/1z/A0W&#10;RNxufq0+Qtqfp6/30Zu6wMra56dptwIlNMk9fGvvnYXCFPB/Jh8B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L14wgAAANwAAAAPAAAAAAAAAAAAAAAAAJgCAABkcnMvZG93&#10;bnJldi54bWxQSwUGAAAAAAQABAD1AAAAhwMAAAAA&#10;" filled="f" stroked="f">
              <v:textbox style="mso-fit-shape-to-text:t">
                <w:txbxContent>
                  <w:p w:rsidR="000B6DA6" w:rsidRPr="000D576C" w:rsidRDefault="000B6DA6" w:rsidP="000D576C">
                    <w:pPr>
                      <w:spacing w:after="0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</w:rPr>
                    </w:pPr>
                    <w:r w:rsidRPr="000D576C">
                      <w:rPr>
                        <w:rFonts w:ascii="TH SarabunPSK" w:hAnsi="TH SarabunPSK" w:cs="TH SarabunPSK"/>
                        <w:b/>
                        <w:bCs/>
                        <w:sz w:val="28"/>
                        <w:cs/>
                      </w:rPr>
                      <w:t>แบบเครื่องหมายสำหรับติดทับบนอินทรธนู</w:t>
                    </w:r>
                  </w:p>
                  <w:p w:rsidR="000B6DA6" w:rsidRPr="000D576C" w:rsidRDefault="000B6DA6" w:rsidP="000D576C">
                    <w:pPr>
                      <w:spacing w:after="0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</w:rPr>
                    </w:pPr>
                    <w:r w:rsidRPr="000D576C">
                      <w:rPr>
                        <w:rFonts w:ascii="TH SarabunPSK" w:hAnsi="TH SarabunPSK" w:cs="TH SarabunPSK"/>
                        <w:b/>
                        <w:bCs/>
                        <w:sz w:val="28"/>
                        <w:cs/>
                      </w:rPr>
                      <w:t>ทำด้วยโลหะสีทอง</w:t>
                    </w:r>
                  </w:p>
                </w:txbxContent>
              </v:textbox>
            </v:shape>
            <v:shape id="รูปภาพ 1" o:spid="_x0000_s1052" type="#_x0000_t75" style="position:absolute;left:6892;width:10420;height:161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oYorDAAAA2wAAAA8AAABkcnMvZG93bnJldi54bWxEj0+LwjAUxO8L+x3CW/C2piqoVKO4i6II&#10;e/AP4vHRPNti8xKbqPXbmwXB4zAzv2HG08ZU4ka1Ly0r6LQTEMSZ1SXnCva7xfcQhA/IGivLpOBB&#10;HqaTz48xptreeUO3bchFhLBPUUERgkul9FlBBn3bOuLonWxtMERZ51LXeI9wU8lukvSlwZLjQoGO&#10;fgvKzturUXBdD2wvd8vj5vJjDz6bu79L6ZRqfTWzEYhATXiHX+2VVtDvwP+X+APk5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hiisMAAADbAAAADwAAAAAAAAAAAAAAAACf&#10;AgAAZHJzL2Rvd25yZXYueG1sUEsFBgAAAAAEAAQA9wAAAI8DAAAAAA==&#10;">
              <v:imagedata r:id="rId17" o:title=""/>
              <v:path arrowok="t"/>
            </v:shape>
          </v:group>
        </w:pict>
      </w:r>
      <w:r w:rsidRPr="00AC5032">
        <w:rPr>
          <w:rFonts w:ascii="TH SarabunIT๙" w:hAnsi="TH SarabunIT๙" w:cs="TH SarabunIT๙"/>
          <w:noProof/>
        </w:rPr>
        <w:pict>
          <v:group id="Group 513" o:spid="_x0000_s1053" style="position:absolute;margin-left:7.5pt;margin-top:206.35pt;width:96.1pt;height:41.9pt;z-index:251667968" coordsize="12204,5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">
            <v:shape id="_x0000_s1054" type="#_x0000_t202" style="position:absolute;width:12204;height:53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qgs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Q+hv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GqCxQAAANwAAAAPAAAAAAAAAAAAAAAAAJgCAABkcnMv&#10;ZG93bnJldi54bWxQSwUGAAAAAAQABAD1AAAAigMAAAAA&#10;" filled="f" stroked="f">
              <v:textbox>
                <w:txbxContent>
                  <w:p w:rsidR="000B6DA6" w:rsidRPr="000B6DA6" w:rsidRDefault="000B6DA6" w:rsidP="000B6DA6">
                    <w:pPr>
                      <w:spacing w:after="0"/>
                      <w:rPr>
                        <w:rFonts w:ascii="TH SarabunPSK" w:hAnsi="TH SarabunPSK" w:cs="TH SarabunPSK"/>
                        <w:b/>
                        <w:bCs/>
                        <w:sz w:val="28"/>
                      </w:rPr>
                    </w:pPr>
                    <w:r w:rsidRPr="000B6DA6">
                      <w:rPr>
                        <w:rFonts w:ascii="TH SarabunPSK" w:hAnsi="TH SarabunPSK" w:cs="TH SarabunPSK"/>
                        <w:b/>
                        <w:bCs/>
                        <w:sz w:val="28"/>
                        <w:cs/>
                      </w:rPr>
                      <w:t>พื้นสักหลาดหรือ</w:t>
                    </w:r>
                  </w:p>
                  <w:p w:rsidR="000B6DA6" w:rsidRPr="000B6DA6" w:rsidRDefault="000B6DA6" w:rsidP="000B6DA6">
                    <w:pPr>
                      <w:spacing w:after="0"/>
                      <w:rPr>
                        <w:rFonts w:ascii="TH SarabunPSK" w:hAnsi="TH SarabunPSK" w:cs="TH SarabunPSK"/>
                        <w:b/>
                        <w:bCs/>
                        <w:sz w:val="28"/>
                        <w:cs/>
                      </w:rPr>
                    </w:pPr>
                    <w:r w:rsidRPr="000B6DA6">
                      <w:rPr>
                        <w:rFonts w:ascii="TH SarabunPSK" w:hAnsi="TH SarabunPSK" w:cs="TH SarabunPSK"/>
                        <w:b/>
                        <w:bCs/>
                        <w:sz w:val="28"/>
                        <w:cs/>
                      </w:rPr>
                      <w:t>กำมะหยี่สีดำ</w:t>
                    </w:r>
                  </w:p>
                </w:txbxContent>
              </v:textbox>
            </v:shape>
            <v:line id="ตัวเชื่อมต่อตรง 11" o:spid="_x0000_s1055" style="position:absolute;visibility:visible" from="9621,1637" to="12079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PvwL0AAADcAAAADwAAAGRycy9kb3ducmV2LnhtbESPwQrCMBBE74L/EFbwpqmCUqpRiiB4&#10;tfoBa7M2xWZTm6j1740geBxm5g2z3va2EU/qfO1YwWyagCAuna65UnA+7ScpCB+QNTaOScGbPGw3&#10;w8EaM+1efKRnESoRIewzVGBCaDMpfWnIop+6ljh6V9dZDFF2ldQdviLcNnKeJEtpsea4YLClnaHy&#10;VjysglQWb5Q+HM39VudNmeaLwyVXajzq8xWIQH34h3/tg1awSJbwPROPgNx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hD78C9AAAA3AAAAA8AAAAAAAAAAAAAAAAAoQIA&#10;AGRycy9kb3ducmV2LnhtbFBLBQYAAAAABAAEAPkAAACLAwAAAAA=&#10;" strokecolor="windowText" strokeweight="1pt">
              <o:lock v:ext="edit" shapetype="f"/>
            </v:line>
          </v:group>
        </w:pict>
      </w:r>
      <w:r w:rsidRPr="00AC5032">
        <w:rPr>
          <w:rFonts w:ascii="TH SarabunIT๙" w:hAnsi="TH SarabunIT๙" w:cs="TH SarabunIT๙"/>
          <w:noProof/>
        </w:rPr>
        <w:pict>
          <v:group id="Group 512" o:spid="_x0000_s1056" style="position:absolute;margin-left:4.85pt;margin-top:62.35pt;width:138pt;height:46.3pt;z-index:251600384" coordsize="17523,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">
            <v:shape id="_x0000_s1057" type="#_x0000_t202" style="position:absolute;top:2799;width:11555;height:30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<v:textbox style="mso-fit-shape-to-text:t">
                <w:txbxContent>
                  <w:p w:rsidR="000B6DA6" w:rsidRPr="000B6DA6" w:rsidRDefault="000B6DA6" w:rsidP="000B6DA6">
                    <w:pPr>
                      <w:spacing w:after="0"/>
                      <w:rPr>
                        <w:rFonts w:ascii="TH SarabunIT๙" w:hAnsi="TH SarabunIT๙" w:cs="TH SarabunIT๙"/>
                        <w:b/>
                        <w:bCs/>
                        <w:sz w:val="28"/>
                        <w:cs/>
                      </w:rPr>
                    </w:pPr>
                    <w:r w:rsidRPr="000B6DA6">
                      <w:rPr>
                        <w:rFonts w:ascii="TH SarabunIT๙" w:hAnsi="TH SarabunIT๙" w:cs="TH SarabunIT๙"/>
                        <w:b/>
                        <w:bCs/>
                        <w:sz w:val="28"/>
                        <w:cs/>
                      </w:rPr>
                      <w:t>ลายปักดิ้นสีทองนูน</w:t>
                    </w:r>
                  </w:p>
                </w:txbxContent>
              </v:textbox>
            </v:shape>
            <v:line id="ตัวเชื่อมต่อตรง 7" o:spid="_x0000_s1058" style="position:absolute;visibility:visible" from="10577,4572" to="17523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MwuMIAAADcAAAADwAAAGRycy9kb3ducmV2LnhtbESPzWrDMBCE74W8g9hAbo2ctE2NEyWY&#10;QsHXuHmAjbW1TKyVY6n+efuoUOhxmJlvmMNpsq0YqPeNYwWbdQKCuHK64VrB5evzOQXhA7LG1jEp&#10;mMnD6bh4OmCm3chnGspQiwhhn6ECE0KXSekrQxb92nXE0ft2vcUQZV9L3eMY4baV2yTZSYsNxwWD&#10;HX0Yqm7lj1WQynJG6cPZ3G9N3lZp/lZcc6VWyynfgwg0hf/wX7vQCl7fX+D3TDwC8v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tMwuMIAAADcAAAADwAAAAAAAAAAAAAA&#10;AAChAgAAZHJzL2Rvd25yZXYueG1sUEsFBgAAAAAEAAQA+QAAAJADAAAAAA==&#10;" strokecolor="windowText" strokeweight="1pt">
              <o:lock v:ext="edit" shapetype="f"/>
            </v:line>
            <v:line id="ตัวเชื่อมต่อตรง 8" o:spid="_x0000_s1059" style="position:absolute;flip:y;visibility:visible" from="10577,0" to="17523,4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kgicQAAADcAAAADwAAAGRycy9kb3ducmV2LnhtbESPzYrCQBCE74LvMLTgRXSiKxqiowRB&#10;V/Yi/t2bTJsEMz0hM2r27XeEBY9FdX3VtVy3phJPalxpWcF4FIEgzqwuOVdwOW+HMQjnkTVWlknB&#10;LzlYr7qdJSbavvhIz5PPRYCwS1BB4X2dSOmyggy6ka2Jg3ezjUEfZJNL3eArwE0lJ1E0kwZLDg0F&#10;1rQpKLufHia80R7S+2ygo+z7J47t7iu/XDepUv1emy5AeGr95/g/vdcKpvMJvMcEAs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KSCJxAAAANwAAAAPAAAAAAAAAAAA&#10;AAAAAKECAABkcnMvZG93bnJldi54bWxQSwUGAAAAAAQABAD5AAAAkgMAAAAA&#10;" strokecolor="windowText" strokeweight="1pt">
              <o:lock v:ext="edit" shapetype="f"/>
            </v:line>
          </v:group>
        </w:pict>
      </w:r>
      <w:r w:rsidRPr="00AC5032">
        <w:rPr>
          <w:rFonts w:ascii="TH SarabunIT๙" w:hAnsi="TH SarabunIT๙" w:cs="TH SarabunIT๙"/>
          <w:noProof/>
        </w:rPr>
        <w:pict>
          <v:shape id="กล่องข้อความ 2" o:spid="_x0000_s1060" type="#_x0000_t202" style="position:absolute;margin-left:346.2pt;margin-top:354.4pt;width:53.75pt;height:25.55pt;z-index:2521891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" filled="f" stroked="f">
            <v:textbox style="mso-fit-shape-to-text:t">
              <w:txbxContent>
                <w:p w:rsidR="000B6DA6" w:rsidRPr="000D576C" w:rsidRDefault="000B6DA6" w:rsidP="000D576C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0D576C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๔.๕ ซม.</w:t>
                  </w:r>
                </w:p>
              </w:txbxContent>
            </v:textbox>
          </v:shape>
        </w:pict>
      </w:r>
      <w:r w:rsidRPr="00AC5032">
        <w:rPr>
          <w:rFonts w:ascii="TH SarabunIT๙" w:hAnsi="TH SarabunIT๙" w:cs="TH SarabunIT๙"/>
          <w:noProof/>
        </w:rPr>
        <w:pict>
          <v:shape id="_x0000_s1061" type="#_x0000_t202" style="position:absolute;margin-left:272.85pt;margin-top:379.8pt;width:191.75pt;height:26.15pt;z-index:252332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" filled="f" stroked="f">
            <v:textbox>
              <w:txbxContent>
                <w:p w:rsidR="000B6DA6" w:rsidRPr="000D576C" w:rsidRDefault="000B6DA6" w:rsidP="000D576C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 w:rsidRPr="000D576C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หญิง</w:t>
                  </w:r>
                </w:p>
              </w:txbxContent>
            </v:textbox>
          </v:shape>
        </w:pict>
      </w:r>
      <w:r w:rsidRPr="00AC5032">
        <w:rPr>
          <w:rFonts w:ascii="TH SarabunIT๙" w:hAnsi="TH SarabunIT๙" w:cs="TH SarabunIT๙"/>
          <w:noProof/>
        </w:rPr>
        <w:pict>
          <v:group id="Group 511" o:spid="_x0000_s1062" style="position:absolute;margin-left:304.25pt;margin-top:16.1pt;width:181.65pt;height:352.45pt;z-index:252258816" coordsize="23067,447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">
            <v:group id="Group 486" o:spid="_x0000_s1063" style="position:absolute;width:16738;height:43307" coordsize="16738,43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<v:shape id="รูปภาพ 40" o:spid="_x0000_s1064" type="#_x0000_t75" style="position:absolute;width:16738;height:433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QCKTGAAAA3AAAAA8AAABkcnMvZG93bnJldi54bWxEj09rwkAUxO8Fv8PyhN7qxlDakLqKFgLN&#10;wYJ/Dj0+ss8kmn0bd7ea9tN3hYLHYWZ+w8wWg+nEhZxvLSuYThIQxJXVLdcK9rviKQPhA7LGzjIp&#10;+CEPi/noYYa5tlfe0GUbahEh7HNU0ITQ51L6qiGDfmJ74ugdrDMYonS11A6vEW46mSbJizTYclxo&#10;sKf3hqrT9tsoKLVz6fFcrKlYm9/PLzm05Wml1ON4WL6BCDSEe/i//aEVPGevcDsTj4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ZAIpMYAAADcAAAADwAAAAAAAAAAAAAA&#10;AACfAgAAZHJzL2Rvd25yZXYueG1sUEsFBgAAAAAEAAQA9wAAAJIDAAAAAA==&#10;">
                <v:imagedata r:id="rId18" o:title="" croptop="876f" cropleft="3285f" cropright="3753f"/>
                <v:path arrowok="t"/>
              </v:shape>
              <v:shape id="รูปภาพ 30" o:spid="_x0000_s1065" type="#_x0000_t75" style="position:absolute;left:4776;top:955;width:7119;height:72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fk1LCAAAA3AAAAA8AAABkcnMvZG93bnJldi54bWxET1trwjAUfh/sP4Qj+DZTb5t0RlFhoA4G&#10;7Ya+Hpqztqw5KU2W1n9vHgZ7/Pju6+1gGhGoc7VlBdNJAoK4sLrmUsHX59vTCoTzyBoby6TgRg62&#10;m8eHNaba9pxRyH0pYgi7FBVU3replK6oyKCb2JY4ct+2M+gj7EqpO+xjuGnkLEmepcGaY0OFLR0q&#10;Kn7yX6NguT9r8/Ih5/tgL+90CvM+O1+VGo+G3SsIT4P/F/+5j1rBYhXXxjPxCM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H5NSwgAAANwAAAAPAAAAAAAAAAAAAAAAAJ8C&#10;AABkcnMvZG93bnJldi54bWxQSwUGAAAAAAQABAD3AAAAjgMAAAAA&#10;">
                <v:imagedata r:id="rId14" o:title=""/>
                <v:path arrowok="t"/>
              </v:shape>
              <v:shape id="รูปภาพ 41" o:spid="_x0000_s1066" type="#_x0000_t75" style="position:absolute;left:3616;top:19311;width:9608;height:146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JCcvDAAAA3AAAAA8AAABkcnMvZG93bnJldi54bWxEj0FrwkAUhO9C/8PyCr2IbrRSNXWVWhB6&#10;NYrt8ZF9JqF5b5fsVtN/3xWEHoeZ+YZZbXpu1YW60DgxMBlnoEhKZxupDBwPu9ECVIgoFlsnZOCX&#10;AmzWD4MV5tZdZU+XIlYqQSTkaKCO0edah7ImxjB2niR5Z9cxxiS7StsOrwnOrZ5m2YtmbCQt1Ojp&#10;vabyu/hhA7HgwxcPt96X2+fd52TKiPOTMU+P/dsrqEh9/A/f2x/WwGyxhNuZdAT0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kJy8MAAADcAAAADwAAAAAAAAAAAAAAAACf&#10;AgAAZHJzL2Rvd25yZXYueG1sUEsFBgAAAAAEAAQA9wAAAI8DAAAAAA==&#10;">
                <v:imagedata r:id="rId19" o:title=""/>
                <v:shadow on="t" color="black" opacity=".75" origin="-.5,-.5" offset=".99781mm,.99781mm"/>
                <v:path arrowok="t"/>
              </v:shape>
            </v:group>
            <v:group id="กลุ่ม 3" o:spid="_x0000_s1067" style="position:absolute;left:7812;top:9724;width:20759;height:1594;rotation:90;flip:x" coordsize="6871,1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Dm6csQAAADcAAAA&#10;DwAAAAAAAAAAAAAAAACqAgAAZHJzL2Rvd25yZXYueG1sUEsFBgAAAAAEAAQA+gAAAJsDAAAAAA==&#10;">
              <v:line id="ตัวเชื่อมต่อตรง 6" o:spid="_x0000_s1068" style="position:absolute;flip:x;visibility:visible" from="0,1158" to="6871,1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Zrg8QAAADcAAAADwAAAGRycy9kb3ducmV2LnhtbESPTWvCQBCG74X+h2UKvRTdtVIJqasE&#10;wVq8FL/uQ3aaBLOzIbvV+O87B8Hj8M77zDPz5eBbdaE+NoEtTMYGFHEZXMOVheNhPcpAxYTssA1M&#10;Fm4UYbl4fppj7sKVd3TZp0oJhGOOFuqUulzrWNbkMY5DRyzZb+g9Jhn7SrserwL3rX43ZqY9NiwX&#10;auxoVVN53v950Rh+ivPszZlys82y8DWtjqdVYe3ry1B8gko0pMfyvf3tLHwYsZVnhAB6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JmuDxAAAANwAAAAPAAAAAAAAAAAA&#10;AAAAAKECAABkcnMvZG93bnJldi54bWxQSwUGAAAAAAQABAD5AAAAkgMAAAAA&#10;" strokecolor="windowText" strokeweight="1pt"/>
              <v:line id="ตัวเชื่อมต่อตรง 13" o:spid="_x0000_s1069" style="position:absolute;flip:y;visibility:visible" from="0,0" to="0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rOGMUAAADcAAAADwAAAGRycy9kb3ducmV2LnhtbESPS2vDMBCE74X8B7GBXkospaXGcawE&#10;E+iDXkJe98Xa2CbWylhK4v77qlDocZidb3aK9Wg7caPBt441zBMFgrhypuVaw/HwNstA+IBssHNM&#10;Gr7Jw3o1eSgwN+7OO7rtQy0ihH2OGpoQ+lxKXzVk0SeuJ47e2Q0WQ5RDLc2A9wi3nXxWKpUWW44N&#10;Dfa0aai67K82vjFuy0v6ZFT18ZVl7v2lPp42pdaP07Fcggg0hv/jv/Sn0fCqFvA7JhJ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rOGMUAAADcAAAADwAAAAAAAAAA&#10;AAAAAAChAgAAZHJzL2Rvd25yZXYueG1sUEsFBgAAAAAEAAQA+QAAAJMDAAAAAA==&#10;" strokecolor="windowText" strokeweight="1pt"/>
            </v:group>
            <v:group id="กลุ่ม 20" o:spid="_x0000_s1070" style="position:absolute;left:8188;top:32277;width:20022;height:1466;rotation:-90" coordsize="6871,1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ZisCxgAAANwA&#10;AAAPAAAAAAAAAAAAAAAAAKoCAABkcnMvZG93bnJldi54bWxQSwUGAAAAAAQABAD6AAAAnQMAAAAA&#10;">
              <v:line id="ตัวเชื่อมต่อตรง 21" o:spid="_x0000_s1071" style="position:absolute;flip:x;visibility:visible" from="0,1158" to="6871,1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D1NcMAAADcAAAADwAAAGRycy9kb3ducmV2LnhtbESPT6vCMBDE74LfIazgRTRVH1KqUYqg&#10;T7w8/HdfmrUtNpvSRO379kYQPA6z85udxao1lXhQ40rLCsajCARxZnXJuYLzaTOMQTiPrLGyTAr+&#10;ycFq2e0sMNH2yQd6HH0uAoRdggoK7+tESpcVZNCNbE0cvKttDPogm1zqBp8Bbio5iaKZNFhyaCiw&#10;pnVB2e14N+GN9i+9zQY6yn73cWy30/x8WadK9XttOgfhqfXf4096pxX8xFN4jwkE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w9TXDAAAA3AAAAA8AAAAAAAAAAAAA&#10;AAAAoQIAAGRycy9kb3ducmV2LnhtbFBLBQYAAAAABAAEAPkAAACRAwAAAAA=&#10;" strokecolor="windowText" strokeweight="1pt"/>
              <v:line id="ตัวเชื่อมต่อตรง 22" o:spid="_x0000_s1072" style="position:absolute;flip:y;visibility:visible" from="0,0" to="0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ltQcMAAADcAAAADwAAAGRycy9kb3ducmV2LnhtbESPS4vCQBCE7wv+h6EFL4tOfCAhOkoQ&#10;fOBl8XVvMm0SzPSEzKjx3zuCsMeiur7qmi9bU4kHNa60rGA4iEAQZ1aXnCs4n9b9GITzyBory6Tg&#10;RQ6Wi87PHBNtn3ygx9HnIkDYJaig8L5OpHRZQQbdwNbEwbvaxqAPssmlbvAZ4KaSoyiaSoMlh4YC&#10;a1oVlN2OdxPeaP/S2/RXR9l2H8d2M87Pl1WqVK/bpjMQnlr/f/xN77SCSTyBz5hAAL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ZbUHDAAAA3AAAAA8AAAAAAAAAAAAA&#10;AAAAoQIAAGRycy9kb3ducmV2LnhtbFBLBQYAAAAABAAEAPkAAACRAwAAAAA=&#10;" strokecolor="windowText" strokeweight="1pt"/>
            </v:group>
            <v:shape id="_x0000_s1073" type="#_x0000_t202" style="position:absolute;left:15149;top:19996;width:7918;height:40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6xv8MA&#10;AADcAAAADwAAAGRycy9kb3ducmV2LnhtbESPT2vCQBTE7wW/w/IKvdWNokWiq4h/wEMvten9kX1m&#10;Q7NvQ/Zp4rfvFgSPw8z8hlltBt+oG3WxDmxgMs5AEZfB1lwZKL6P7wtQUZAtNoHJwJ0ibNajlxXm&#10;NvT8RbezVCpBOOZowIm0udaxdOQxjkNLnLxL6DxKkl2lbYd9gvtGT7PsQ3usOS04bGnnqPw9X70B&#10;Ebud3IuDj6ef4XPfu6ycY2HM2+uwXYISGuQZfrRP1sBsMYf/M+kI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6xv8MAAADcAAAADwAAAAAAAAAAAAAAAACYAgAAZHJzL2Rv&#10;d25yZXYueG1sUEsFBgAAAAAEAAQA9QAAAIgDAAAAAA==&#10;" filled="f" stroked="f">
              <v:textbox style="mso-fit-shape-to-text:t">
                <w:txbxContent>
                  <w:p w:rsidR="000B6DA6" w:rsidRPr="000B6DA6" w:rsidRDefault="000B6DA6" w:rsidP="000B6DA6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cs/>
                      </w:rPr>
                    </w:pPr>
                    <w:r w:rsidRPr="000B6DA6">
                      <w:rPr>
                        <w:rFonts w:ascii="TH SarabunPSK" w:hAnsi="TH SarabunPSK" w:cs="TH SarabunPSK"/>
                        <w:b/>
                        <w:bCs/>
                        <w:sz w:val="28"/>
                        <w:cs/>
                      </w:rPr>
                      <w:t>๑๒.๕ ซม.</w:t>
                    </w:r>
                  </w:p>
                </w:txbxContent>
              </v:textbox>
            </v:shape>
            <v:group id="กลุ่ม 25" o:spid="_x0000_s1074" style="position:absolute;left:68;top:43604;width:5943;height:1130" coordsize="6871,1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<v:line id="ตัวเชื่อมต่อตรง 23" o:spid="_x0000_s1075" style="position:absolute;flip:x;visibility:visible" from="0,1158" to="6871,1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zCHsUAAADcAAAADwAAAGRycy9kb3ducmV2LnhtbESPzWrDMBCE74W+g9hCLqWR0tJgnMjG&#10;BNKUXkp+el+sjW1irYyl2M7bR4VCj8PsfLOzzifbioF63zjWsJgrEMSlMw1XGk7H7UsCwgdkg61j&#10;0nAjD3n2+LDG1LiR9zQcQiUihH2KGuoQulRKX9Zk0c9dRxy9s+sthij7Spoexwi3rXxVaiktNhwb&#10;auxoU1N5OVxtfGP6Li7LZ6PK3VeSuI+36vSzKbSePU3FCkSgKfwf/6U/jYZ3tYDfMZEAMr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zCHsUAAADcAAAADwAAAAAAAAAA&#10;AAAAAAChAgAAZHJzL2Rvd25yZXYueG1sUEsFBgAAAAAEAAQA+QAAAJMDAAAAAA==&#10;" strokecolor="windowText" strokeweight="1pt"/>
              <v:line id="ตัวเชื่อมต่อตรง 24" o:spid="_x0000_s1076" style="position:absolute;flip:y;visibility:visible" from="0,0" to="0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5cacUAAADcAAAADwAAAGRycy9kb3ducmV2LnhtbESPzWrDMBCE74G+g9hCL6GRmpJgnMjG&#10;BPpDLqFpel+sjW1irYyl2s7bR4FCj8PsfLOzzSfbioF63zjW8LJQIIhLZxquNJy+354TED4gG2wd&#10;k4Yrecizh9kWU+NG/qLhGCoRIexT1FCH0KVS+rImi37hOuLonV1vMUTZV9L0OEa4beVSqbW02HBs&#10;qLGjXU3l5fhr4xvTobis50aVH/skce+v1elnV2j99DgVGxCBpvB//Jf+NBpWagn3MZEAMr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M5cacUAAADcAAAADwAAAAAAAAAA&#10;AAAAAAChAgAAZHJzL2Rvd25yZXYueG1sUEsFBgAAAAAEAAQA+QAAAJMDAAAAAA==&#10;" strokecolor="windowText" strokeweight="1pt"/>
            </v:group>
            <v:group id="กลุ่ม 26" o:spid="_x0000_s1077" style="position:absolute;left:11464;top:43604;width:5226;height:1156;flip:x" coordsize="6871,1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1YZMQAAADcAAAA&#10;DwAAAAAAAAAAAAAAAACqAgAAZHJzL2Rvd25yZXYueG1sUEsFBgAAAAAEAAQA+gAAAJsDAAAAAA==&#10;">
              <v:line id="ตัวเชื่อมต่อตรง 27" o:spid="_x0000_s1078" style="position:absolute;flip:x;visibility:visible" from="0,1158" to="6871,1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xeB8QAAADcAAAADwAAAGRycy9kb3ducmV2LnhtbESPzYrCQBCE74LvMLTgZdGJrisxOkoQ&#10;dhUvi3/3JtMmwUxPyMxqfHtHWPBYVNdXXYtVaypxo8aVlhWMhhEI4szqknMFp+P3IAbhPLLGyjIp&#10;eJCD1bLbWWCi7Z33dDv4XAQIuwQVFN7XiZQuK8igG9qaOHgX2xj0QTa51A3eA9xUchxFU2mw5NBQ&#10;YE3rgrLr4c+EN9rf9Dr90FG22cWx/fnMT+d1qlS/16ZzEJ5a/z7+T2+1gsnsC15jAgH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zF4HxAAAANwAAAAPAAAAAAAAAAAA&#10;AAAAAKECAABkcnMvZG93bnJldi54bWxQSwUGAAAAAAQABAD5AAAAkgMAAAAA&#10;" strokecolor="windowText" strokeweight="1pt"/>
              <v:line id="ตัวเชื่อมต่อตรง 28" o:spid="_x0000_s1079" style="position:absolute;flip:y;visibility:visible" from="0,0" to="0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7AcMUAAADcAAAADwAAAGRycy9kb3ducmV2LnhtbESPQWvCQBCF7wX/wzKCl6Ibawlp6hpC&#10;oFZ6KVV7H7LTJJidDdk1Sf+9KxR6fLx535u3zSbTioF611hWsF5FIIhLqxuuFJxPb8sEhPPIGlvL&#10;pOCXHGS72cMWU21H/qLh6CsRIOxSVFB736VSurImg25lO+Lg/djeoA+yr6TucQxw08qnKIqlwYZD&#10;Q40dFTWVl+PVhDemz/wSP+qofP9IErvfVOfvIldqMZ/yVxCeJv9//Jc+aAXPLzHcxwQCyN0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7AcMUAAADcAAAADwAAAAAAAAAA&#10;AAAAAAChAgAAZHJzL2Rvd25yZXYueG1sUEsFBgAAAAAEAAQA+QAAAJMDAAAAAA==&#10;" strokecolor="windowText" strokeweight="1pt"/>
            </v:group>
          </v:group>
        </w:pict>
      </w:r>
      <w:r w:rsidRPr="00AC5032">
        <w:rPr>
          <w:rFonts w:ascii="TH SarabunIT๙" w:hAnsi="TH SarabunIT๙" w:cs="TH SarabunIT๙"/>
          <w:noProof/>
        </w:rPr>
        <w:pict>
          <v:shape id="_x0000_s1080" type="#_x0000_t202" style="position:absolute;margin-left:67.6pt;margin-top:379.85pt;width:191.75pt;height:26.15pt;z-index:251902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" filled="f" stroked="f">
            <v:textbox>
              <w:txbxContent>
                <w:p w:rsidR="000B6DA6" w:rsidRPr="00AC3BC8" w:rsidRDefault="000B6DA6" w:rsidP="000B6DA6">
                  <w:pPr>
                    <w:jc w:val="center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ชาย</w:t>
                  </w:r>
                </w:p>
              </w:txbxContent>
            </v:textbox>
          </v:shape>
        </w:pict>
      </w:r>
      <w:r w:rsidR="006E6B76" w:rsidRPr="000B6DA6">
        <w:rPr>
          <w:rFonts w:ascii="TH SarabunIT๙" w:hAnsi="TH SarabunIT๙" w:cs="TH SarabunIT๙"/>
          <w:sz w:val="34"/>
          <w:szCs w:val="34"/>
          <w:cs/>
        </w:rPr>
        <w:br w:type="page"/>
      </w:r>
    </w:p>
    <w:p w:rsidR="00294302" w:rsidRPr="000B6DA6" w:rsidRDefault="00294302" w:rsidP="0029430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B6DA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อินทรธนูอ่อนของเครื่องแบบปฏิบัติราชการ</w:t>
      </w:r>
    </w:p>
    <w:p w:rsidR="00294302" w:rsidRPr="000B6DA6" w:rsidRDefault="00294302" w:rsidP="0029430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B6DA6">
        <w:rPr>
          <w:rFonts w:ascii="TH SarabunIT๙" w:hAnsi="TH SarabunIT๙" w:cs="TH SarabunIT๙"/>
          <w:b/>
          <w:bCs/>
          <w:sz w:val="36"/>
          <w:szCs w:val="36"/>
          <w:cs/>
        </w:rPr>
        <w:t>สำหรับกรรมการสิทธิมนุษยชนแห่งชาติ</w:t>
      </w:r>
    </w:p>
    <w:p w:rsidR="00294302" w:rsidRPr="000B6DA6" w:rsidRDefault="00294302" w:rsidP="00294302">
      <w:pPr>
        <w:jc w:val="center"/>
        <w:rPr>
          <w:rFonts w:ascii="TH SarabunIT๙" w:hAnsi="TH SarabunIT๙" w:cs="TH SarabunIT๙"/>
        </w:rPr>
      </w:pPr>
    </w:p>
    <w:p w:rsidR="00294302" w:rsidRPr="000B6DA6" w:rsidRDefault="00294302" w:rsidP="00294302">
      <w:pPr>
        <w:jc w:val="center"/>
        <w:rPr>
          <w:rFonts w:ascii="TH SarabunIT๙" w:hAnsi="TH SarabunIT๙" w:cs="TH SarabunIT๙"/>
        </w:rPr>
      </w:pPr>
      <w:r w:rsidRPr="000B6DA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0949120" behindDoc="1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233045</wp:posOffset>
            </wp:positionV>
            <wp:extent cx="1916430" cy="3980180"/>
            <wp:effectExtent l="0" t="0" r="7620" b="127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4302" w:rsidRPr="000B6DA6" w:rsidRDefault="00AC5032" w:rsidP="00294302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group id="Group 45" o:spid="_x0000_s1127" style="position:absolute;left:0;text-align:left;margin-left:-53.2pt;margin-top:66.05pt;width:137.4pt;height:12.45pt;rotation:90;z-index:250950144;mso-width-relative:margin;mso-height-relative:margin" coordsize="6871,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">
            <v:line id="ตัวเชื่อมต่อตรง 21" o:spid="_x0000_s1129" style="position:absolute;flip:x;visibility:visible" from="0,1158" to="6871,1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3pZ8UAAADbAAAADwAAAGRycy9kb3ducmV2LnhtbESPX2vCMBTF3wd+h3AFX8aaOkZxnVFE&#10;EIbgw1Swe7s017ba3JQk2vrtl8Fgj4fz58eZLwfTijs531hWME1SEMSl1Q1XCo6HzcsMhA/IGlvL&#10;pOBBHpaL0dMcc217/qL7PlQijrDPUUEdQpdL6cuaDPrEdsTRO1tnMETpKqkd9nHctPI1TTNpsOFI&#10;qLGjdU3ldX8zEXJZV9+7C5Wn91O37bPpc18UN6Um42H1ASLQEP7Df+1PreAtg98v8Q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R3pZ8UAAADbAAAADwAAAAAAAAAA&#10;AAAAAAChAgAAZHJzL2Rvd25yZXYueG1sUEsFBgAAAAAEAAQA+QAAAJMDAAAAAA==&#10;" strokeweight="1pt"/>
            <v:line id="ตัวเชื่อมต่อตรง 22" o:spid="_x0000_s1128" style="position:absolute;flip:y;visibility:visible" from="0,0" to="0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FM/MMAAADbAAAADwAAAGRycy9kb3ducmV2LnhtbESPS4vCMBSF94L/IVzBjWjqMPioRhFh&#10;QAZc6Ajq7tJc22pzU5po6783gjDLw3l8nPmyMYV4UOVyywqGgwgEcWJ1zqmCw99PfwLCeWSNhWVS&#10;8CQHy0W7NcdY25p39Nj7VIQRdjEqyLwvYyldkpFBN7AlcfAutjLog6xSqSusw7gp5FcUjaTBnAMh&#10;w5LWGSW3/d0EyHWdnrdXSo7TY/lbj4a9+nS6K9XtNKsZCE+N/w9/2hut4HsM7y/hB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RTPzDAAAA2wAAAA8AAAAAAAAAAAAA&#10;AAAAoQIAAGRycy9kb3ducmV2LnhtbFBLBQYAAAAABAAEAPkAAACRAwAAAAA=&#10;" strokeweight="1pt"/>
          </v:group>
        </w:pict>
      </w:r>
      <w:r w:rsidR="00294302" w:rsidRPr="000B6DA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0954240" behindDoc="0" locked="0" layoutInCell="1" allowOverlap="1">
            <wp:simplePos x="0" y="0"/>
            <wp:positionH relativeFrom="column">
              <wp:posOffset>4126865</wp:posOffset>
            </wp:positionH>
            <wp:positionV relativeFrom="paragraph">
              <wp:posOffset>160020</wp:posOffset>
            </wp:positionV>
            <wp:extent cx="1697355" cy="378015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571" t="26193" r="14047" b="37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4302" w:rsidRPr="000B6DA6" w:rsidRDefault="00AC5032" w:rsidP="00294302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40" o:spid="_x0000_s1126" type="#_x0000_t32" style="position:absolute;left:0;text-align:left;margin-left:100.75pt;margin-top:7.9pt;width:0;height:51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">
            <v:stroke startarrow="block" endarrow="block"/>
          </v:shape>
        </w:pict>
      </w:r>
      <w:r>
        <w:rPr>
          <w:rFonts w:ascii="TH SarabunIT๙" w:hAnsi="TH SarabunIT๙" w:cs="TH SarabunIT๙"/>
          <w:noProof/>
        </w:rPr>
        <w:pict>
          <v:shape id="Text Box 27" o:spid="_x0000_s1081" type="#_x0000_t202" style="position:absolute;left:0;text-align:left;margin-left:193.75pt;margin-top:17.1pt;width:40.8pt;height:23.4pt;z-index:251666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" filled="f" stroked="f">
            <v:textbox>
              <w:txbxContent>
                <w:p w:rsidR="00294302" w:rsidRPr="004225A7" w:rsidRDefault="00294302" w:rsidP="00294302">
                  <w:pPr>
                    <w:jc w:val="center"/>
                    <w:rPr>
                      <w:b/>
                      <w:bCs/>
                      <w:sz w:val="28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cs/>
                    </w:rPr>
                    <w:t>๑</w:t>
                  </w:r>
                  <w:r w:rsidRPr="004225A7">
                    <w:rPr>
                      <w:rFonts w:hint="cs"/>
                      <w:b/>
                      <w:bCs/>
                      <w:sz w:val="28"/>
                      <w:cs/>
                    </w:rPr>
                    <w:t xml:space="preserve"> ซม.</w:t>
                  </w:r>
                </w:p>
              </w:txbxContent>
            </v:textbox>
          </v:shape>
        </w:pict>
      </w:r>
    </w:p>
    <w:p w:rsidR="00294302" w:rsidRPr="000B6DA6" w:rsidRDefault="00AC5032" w:rsidP="00294302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Straight Arrow Connector 5" o:spid="_x0000_s1125" type="#_x0000_t32" style="position:absolute;left:0;text-align:left;margin-left:100.3pt;margin-top:9.8pt;width:93.85pt;height:0;z-index:25096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" strokeweight=".5pt"/>
        </w:pict>
      </w:r>
      <w:r>
        <w:rPr>
          <w:rFonts w:ascii="TH SarabunIT๙" w:hAnsi="TH SarabunIT๙" w:cs="TH SarabunIT๙"/>
          <w:noProof/>
        </w:rPr>
        <w:pict>
          <v:shape id="Text Box 39" o:spid="_x0000_s1082" type="#_x0000_t202" style="position:absolute;left:0;text-align:left;margin-left:369pt;margin-top:269.85pt;width:48.2pt;height:23pt;z-index:2509399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" filled="f" stroked="f">
            <v:textbox style="mso-fit-shape-to-text:t">
              <w:txbxContent>
                <w:p w:rsidR="00294302" w:rsidRPr="00670C13" w:rsidRDefault="00294302" w:rsidP="00294302">
                  <w:pPr>
                    <w:jc w:val="center"/>
                    <w:rPr>
                      <w:b/>
                      <w:bCs/>
                      <w:sz w:val="28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cs/>
                    </w:rPr>
                    <w:t>๕ ซม.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>
          <v:group id="Group 36" o:spid="_x0000_s1122" style="position:absolute;left:0;text-align:left;margin-left:406.65pt;margin-top:273.9pt;width:52.7pt;height:8.5pt;flip:x;z-index:250937856;mso-width-relative:margin;mso-height-relative:margin" coordsize="9308,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">
            <v:line id="ตัวเชื่อมต่อตรง 6" o:spid="_x0000_s1124" style="position:absolute;flip:x;visibility:visible" from="0,1162" to="9308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c/gcMAAADbAAAADwAAAGRycy9kb3ducmV2LnhtbESPS4vCMBSF94L/IVzBjWjqDPioRhFh&#10;QAZc6Ajq7tJc22pzU5po6783gjDLw3l8nPmyMYV4UOVyywqGgwgEcWJ1zqmCw99PfwLCeWSNhWVS&#10;8CQHy0W7NcdY25p39Nj7VIQRdjEqyLwvYyldkpFBN7AlcfAutjLog6xSqSusw7gp5FcUjaTBnAMh&#10;w5LWGSW3/d0EyHWdnrdXSo7TY/lbj4a9+nS6K9XtNKsZCE+N/w9/2hut4HsM7y/hB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XP4HDAAAA2wAAAA8AAAAAAAAAAAAA&#10;AAAAoQIAAGRycy9kb3ducmV2LnhtbFBLBQYAAAAABAAEAPkAAACRAwAAAAA=&#10;" strokeweight="1pt"/>
            <v:line id="ตัวเชื่อมต่อตรง 13" o:spid="_x0000_s1123" style="position:absolute;flip:y;visibility:visible" from="0,0" to="0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r88IAAADbAAAADwAAAGRycy9kb3ducmV2LnhtbERPS2vCQBC+F/wPywheSt1oQTR1FREK&#10;RejBB2hvQ3aaRLOzIbua+O+dg+Dx43vPl52r1I2aUHo2MBomoIgzb0vODRz23x9TUCEiW6w8k4E7&#10;BVguem9zTK1veUu3XcyVhHBI0UARY51qHbKCHIahr4mF+/eNwyiwybVtsJVwV+lxkky0w5KlocCa&#10;1gVll93VScl5nf/9nik7zo71pp2M3tvT6WrMoN+tvkBF6uJL/HT/WAOfMla+yA/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8ir88IAAADbAAAADwAAAAAAAAAAAAAA&#10;AAChAgAAZHJzL2Rvd25yZXYueG1sUEsFBgAAAAAEAAQA+QAAAJADAAAAAA==&#10;" strokeweight="1pt"/>
          </v:group>
        </w:pict>
      </w:r>
      <w:r>
        <w:rPr>
          <w:rFonts w:ascii="TH SarabunIT๙" w:hAnsi="TH SarabunIT๙" w:cs="TH SarabunIT๙"/>
          <w:noProof/>
        </w:rPr>
        <w:pict>
          <v:group id="Group 33" o:spid="_x0000_s1119" style="position:absolute;left:0;text-align:left;margin-left:326.3pt;margin-top:274.75pt;width:52.7pt;height:8.1pt;z-index:250938880;mso-width-relative:margin;mso-height-relative:margin" coordsize="6871,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">
            <v:line id="ตัวเชื่อมต่อตรง 21" o:spid="_x0000_s1121" style="position:absolute;flip:x;visibility:visible" from="0,1158" to="6871,1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Wh9sMAAADbAAAADwAAAGRycy9kb3ducmV2LnhtbESPzYrCMBSF94LvEK7gRjTVEdFqFBEE&#10;EWahI6i7S3Ntq81NaaLtvP1EEGZ5OD8fZ7FqTCFeVLncsoLhIAJBnFidc6rg9LPtT0E4j6yxsEwK&#10;fsnBatluLTDWtuYDvY4+FWGEXYwKMu/LWEqXZGTQDWxJHLybrQz6IKtU6grrMG4KOYqiiTSYcyBk&#10;WNImo+RxfJoAuW/S6/edkvPsXO7rybBXXy5PpbqdZj0H4anx/+FPe6cVfI3h/SX8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6FofbDAAAA2wAAAA8AAAAAAAAAAAAA&#10;AAAAoQIAAGRycy9kb3ducmV2LnhtbFBLBQYAAAAABAAEAPkAAACRAwAAAAA=&#10;" strokeweight="1pt"/>
            <v:line id="ตัวเชื่อมต่อตรง 22" o:spid="_x0000_s1120" style="position:absolute;flip:y;visibility:visible" from="0,0" to="0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kEbcMAAADbAAAADwAAAGRycy9kb3ducmV2LnhtbESPzYrCMBSF94LvEK7gRjTVQdFqFBEE&#10;EWahI6i7S3Ntq81NaaLtvP1EEGZ5OD8fZ7FqTCFeVLncsoLhIAJBnFidc6rg9LPtT0E4j6yxsEwK&#10;fsnBatluLTDWtuYDvY4+FWGEXYwKMu/LWEqXZGTQDWxJHLybrQz6IKtU6grrMG4KOYqiiTSYcyBk&#10;WNImo+RxfJoAuW/S6/edkvPsXO7rybBXXy5PpbqdZj0H4anx/+FPe6cVfI3h/SX8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JBG3DAAAA2wAAAA8AAAAAAAAAAAAA&#10;AAAAoQIAAGRycy9kb3ducmV2LnhtbFBLBQYAAAAABAAEAPkAAACRAwAAAAA=&#10;" strokeweight="1pt"/>
          </v:group>
        </w:pict>
      </w:r>
      <w:r>
        <w:rPr>
          <w:rFonts w:ascii="TH SarabunIT๙" w:hAnsi="TH SarabunIT๙" w:cs="TH SarabunIT๙"/>
          <w:noProof/>
        </w:rPr>
        <w:pict>
          <v:shape id="Text Box 4" o:spid="_x0000_s1083" type="#_x0000_t202" style="position:absolute;left:0;text-align:left;margin-left:294.05pt;margin-top:292.95pt;width:198.3pt;height:24.7pt;z-index:250930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V29ugIAAME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" filled="f" stroked="f">
            <v:textbox>
              <w:txbxContent>
                <w:p w:rsidR="00294302" w:rsidRPr="00227082" w:rsidRDefault="00294302" w:rsidP="00294302">
                  <w:pPr>
                    <w:jc w:val="center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หญิง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>
          <v:shape id="Text Box 3" o:spid="_x0000_s1084" type="#_x0000_t202" style="position:absolute;left:0;text-align:left;margin-left:-.3pt;margin-top:292.95pt;width:198.3pt;height:28.3pt;z-index:250927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" filled="f" stroked="f">
            <v:textbox>
              <w:txbxContent>
                <w:p w:rsidR="00294302" w:rsidRPr="00227082" w:rsidRDefault="00294302" w:rsidP="00294302">
                  <w:pPr>
                    <w:jc w:val="center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ชาย</w:t>
                  </w:r>
                </w:p>
              </w:txbxContent>
            </v:textbox>
          </v:shape>
        </w:pict>
      </w:r>
      <w:r w:rsidR="00294302" w:rsidRPr="000B6DA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0962432" behindDoc="0" locked="0" layoutInCell="1" allowOverlap="1">
            <wp:simplePos x="0" y="0"/>
            <wp:positionH relativeFrom="column">
              <wp:posOffset>2367280</wp:posOffset>
            </wp:positionH>
            <wp:positionV relativeFrom="paragraph">
              <wp:posOffset>4591685</wp:posOffset>
            </wp:positionV>
            <wp:extent cx="1042035" cy="1619885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4302" w:rsidRPr="000B6DA6" w:rsidRDefault="00AC5032" w:rsidP="00730FE3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  <w:r w:rsidRPr="00AC5032">
        <w:rPr>
          <w:rFonts w:ascii="TH SarabunIT๙" w:hAnsi="TH SarabunIT๙" w:cs="TH SarabunIT๙"/>
          <w:noProof/>
        </w:rPr>
        <w:pict>
          <v:group id="Group 41" o:spid="_x0000_s1116" style="position:absolute;margin-left:247.8pt;margin-top:11pt;width:124.7pt;height:11.45pt;rotation:90;z-index:250932736;mso-width-relative:margin;mso-height-relative:margin" coordsize="6871,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">
            <v:line id="ตัวเชื่อมต่อตรง 21" o:spid="_x0000_s1118" style="position:absolute;flip:x;visibility:visible" from="0,1158" to="6871,1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bvZMQAAADbAAAADwAAAGRycy9kb3ducmV2LnhtbESPS4vCMBSF94L/IdyB2ciYKiJaTUUE&#10;QQZm4QN0dpfm2sc0N6WJtvPvjSC4PJzHx1muOlOJOzWusKxgNIxAEKdWF5wpOB23XzMQziNrrCyT&#10;gn9ysEr6vSXG2ra8p/vBZyKMsItRQe59HUvp0pwMuqGtiYN3tY1BH2STSd1gG8ZNJcdRNJUGCw6E&#10;HGva5JT+HW4mQMpN9vtTUnqen+vvdjoatJfLTanPj269AOGp8+/wq73TCiZjeH4JP0A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Ju9kxAAAANsAAAAPAAAAAAAAAAAA&#10;AAAAAKECAABkcnMvZG93bnJldi54bWxQSwUGAAAAAAQABAD5AAAAkgMAAAAA&#10;" strokeweight="1pt"/>
            <v:line id="ตัวเชื่อมต่อตรง 22" o:spid="_x0000_s1117" style="position:absolute;flip:y;visibility:visible" from="0,0" to="0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pK/8MAAADbAAAADwAAAGRycy9kb3ducmV2LnhtbESPzYrCMBSF94LvEK7gRjTVEdFqFBEE&#10;EWahI6i7S3Ntq81NaaLtvP1EEGZ5OD8fZ7FqTCFeVLncsoLhIAJBnFidc6rg9LPtT0E4j6yxsEwK&#10;fsnBatluLTDWtuYDvY4+FWGEXYwKMu/LWEqXZGTQDWxJHLybrQz6IKtU6grrMG4KOYqiiTSYcyBk&#10;WNImo+RxfJoAuW/S6/edkvPsXO7rybBXXy5PpbqdZj0H4anx/+FPe6cVjL/g/SX8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qSv/DAAAA2wAAAA8AAAAAAAAAAAAA&#10;AAAAoQIAAGRycy9kb3ducmV2LnhtbFBLBQYAAAAABAAEAPkAAACRAwAAAAA=&#10;" strokeweight="1pt"/>
          </v:group>
        </w:pict>
      </w:r>
    </w:p>
    <w:p w:rsidR="00E151E8" w:rsidRPr="000B6DA6" w:rsidRDefault="00E151E8" w:rsidP="00730FE3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E151E8" w:rsidRPr="000B6DA6" w:rsidRDefault="00E151E8" w:rsidP="00730FE3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p w:rsidR="00E151E8" w:rsidRPr="000B6DA6" w:rsidRDefault="00AC5032" w:rsidP="00730FE3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  <w:r w:rsidRPr="00AC5032">
        <w:rPr>
          <w:rFonts w:ascii="TH SarabunIT๙" w:hAnsi="TH SarabunIT๙" w:cs="TH SarabunIT๙"/>
          <w:noProof/>
        </w:rPr>
        <w:pict>
          <v:shape id="Text Box 26" o:spid="_x0000_s1085" type="#_x0000_t202" style="position:absolute;margin-left:-23.15pt;margin-top:18.4pt;width:48.2pt;height:23pt;z-index:2516505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" filled="f" stroked="f">
            <v:textbox style="mso-fit-shape-to-text:t">
              <w:txbxContent>
                <w:p w:rsidR="00294302" w:rsidRPr="00670C13" w:rsidRDefault="00294302" w:rsidP="00294302">
                  <w:pPr>
                    <w:jc w:val="center"/>
                    <w:rPr>
                      <w:b/>
                      <w:bCs/>
                      <w:sz w:val="28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cs/>
                    </w:rPr>
                    <w:t>๑๑ ซม.</w:t>
                  </w:r>
                </w:p>
              </w:txbxContent>
            </v:textbox>
          </v:shape>
        </w:pict>
      </w:r>
    </w:p>
    <w:p w:rsidR="00E151E8" w:rsidRPr="000B6DA6" w:rsidRDefault="00AC5032" w:rsidP="00730FE3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  <w:r w:rsidRPr="00AC5032">
        <w:rPr>
          <w:rFonts w:ascii="TH SarabunIT๙" w:hAnsi="TH SarabunIT๙" w:cs="TH SarabunIT๙"/>
          <w:noProof/>
        </w:rPr>
        <w:pict>
          <v:shape id="Text Box 24" o:spid="_x0000_s1086" type="#_x0000_t202" style="position:absolute;margin-left:194.45pt;margin-top:2.2pt;width:40.8pt;height:23.4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" filled="f" stroked="f">
            <v:textbox>
              <w:txbxContent>
                <w:p w:rsidR="00294302" w:rsidRPr="004225A7" w:rsidRDefault="00294302" w:rsidP="00294302">
                  <w:pPr>
                    <w:jc w:val="center"/>
                    <w:rPr>
                      <w:b/>
                      <w:bCs/>
                      <w:sz w:val="28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cs/>
                    </w:rPr>
                    <w:t>๑</w:t>
                  </w:r>
                  <w:r w:rsidRPr="004225A7">
                    <w:rPr>
                      <w:rFonts w:hint="cs"/>
                      <w:b/>
                      <w:bCs/>
                      <w:sz w:val="28"/>
                      <w:cs/>
                    </w:rPr>
                    <w:t xml:space="preserve"> ซม.</w:t>
                  </w:r>
                </w:p>
              </w:txbxContent>
            </v:textbox>
          </v:shape>
        </w:pict>
      </w:r>
      <w:r w:rsidRPr="00AC5032">
        <w:rPr>
          <w:rFonts w:ascii="TH SarabunIT๙" w:hAnsi="TH SarabunIT๙" w:cs="TH SarabunIT๙"/>
          <w:noProof/>
        </w:rPr>
        <w:pict>
          <v:group id="Group 291" o:spid="_x0000_s1112" style="position:absolute;margin-left:173.55pt;margin-top:1pt;width:25.6pt;height:25.15pt;z-index:251659776;mso-width-relative:margin;mso-height-relative:margin" coordorigin=",-554" coordsize="2298,26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">
            <v:line id="ตัวเชื่อมต่อตรง 292" o:spid="_x0000_s1115" style="position:absolute;visibility:visible" from="2251,0" to="2251,25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9dCsUAAADcAAAADwAAAGRycy9kb3ducmV2LnhtbESPzWrDMBCE74W8g9hAb40cH4rjRglt&#10;oJBDDrWdS25ba2ubWisjqf55+6pQyHGYmW+Y/XE2vRjJ+c6ygu0mAUFcW91xo+BavT9lIHxA1thb&#10;JgULeTgeVg97zLWduKCxDI2IEPY5KmhDGHIpfd2SQb+xA3H0vqwzGKJ0jdQOpwg3vUyT5Fka7Dgu&#10;tDjQqaX6u/wxCi5ZM2XF7fYRpuwzfavqa+WWRKnH9fz6AiLQHO7h//ZZK0h3KfydiUdAH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9dCsUAAADcAAAADwAAAAAAAAAA&#10;AAAAAAChAgAAZHJzL2Rvd25yZXYueG1sUEsFBgAAAAAEAAQA+QAAAJMDAAAAAA==&#10;" strokecolor="windowText" strokeweight=".5pt">
              <v:stroke joinstyle="miter"/>
            </v:line>
            <v:line id="ตัวเชื่อมต่อตรง 293" o:spid="_x0000_s1114" style="position:absolute;visibility:visible" from="0,-554" to="2298,-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P4kcQAAADcAAAADwAAAGRycy9kb3ducmV2LnhtbESPQWvCQBSE7wX/w/IEb3VjhBKjq6hQ&#10;8OChGi/entlnEsy+DbtbE/99t1DocZiZb5jVZjCteJLzjWUFs2kCgri0uuFKwaX4fM9A+ICssbVM&#10;Cl7kYbMeva0w17bnEz3PoRIRwj5HBXUIXS6lL2sy6Ke2I47e3TqDIUpXSe2wj3DTyjRJPqTBhuNC&#10;jR3tayof52+j4JhVfXa6Xr9Cn93SXVFeCvdKlJqMh+0SRKAh/If/2getIF3M4fdMPA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U/iRxAAAANwAAAAPAAAAAAAAAAAA&#10;AAAAAKECAABkcnMvZG93bnJldi54bWxQSwUGAAAAAAQABAD5AAAAkgMAAAAA&#10;" strokecolor="windowText" strokeweight=".5pt">
              <v:stroke joinstyle="miter"/>
            </v:line>
            <v:line id="ตัวเชื่อมต่อตรง 294" o:spid="_x0000_s1113" style="position:absolute;visibility:visible" from="0,25521" to="2298,25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pg5cQAAADcAAAADwAAAGRycy9kb3ducmV2LnhtbESPQWvCQBSE7wX/w/IEb3VjkBKjq6hQ&#10;8OChGi/entlnEsy+DbtbE/99t1DocZiZb5jVZjCteJLzjWUFs2kCgri0uuFKwaX4fM9A+ICssbVM&#10;Cl7kYbMeva0w17bnEz3PoRIRwj5HBXUIXS6lL2sy6Ke2I47e3TqDIUpXSe2wj3DTyjRJPqTBhuNC&#10;jR3tayof52+j4JhVfXa6Xr9Cn93SXVFeCvdKlJqMh+0SRKAh/If/2getIF3M4fdMPA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umDlxAAAANwAAAAPAAAAAAAAAAAA&#10;AAAAAKECAABkcnMvZG93bnJldi54bWxQSwUGAAAAAAQABAD5AAAAkgMAAAAA&#10;" strokecolor="windowText" strokeweight=".5pt">
              <v:stroke joinstyle="miter"/>
            </v:line>
          </v:group>
        </w:pict>
      </w:r>
      <w:r w:rsidRPr="00AC5032">
        <w:rPr>
          <w:rFonts w:ascii="TH SarabunIT๙" w:hAnsi="TH SarabunIT๙" w:cs="TH SarabunIT๙"/>
          <w:noProof/>
        </w:rPr>
        <w:pict>
          <v:shape id="Text Box 32" o:spid="_x0000_s1087" type="#_x0000_t202" style="position:absolute;margin-left:271.25pt;margin-top:4.9pt;width:58.7pt;height:23pt;z-index:2509337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" filled="f" stroked="f">
            <v:textbox style="mso-fit-shape-to-text:t">
              <w:txbxContent>
                <w:p w:rsidR="00294302" w:rsidRPr="00670C13" w:rsidRDefault="00294302" w:rsidP="00294302">
                  <w:pPr>
                    <w:jc w:val="center"/>
                    <w:rPr>
                      <w:b/>
                      <w:bCs/>
                      <w:sz w:val="28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cs/>
                    </w:rPr>
                    <w:t>๑๐.๕ ซม.</w:t>
                  </w:r>
                </w:p>
              </w:txbxContent>
            </v:textbox>
          </v:shape>
        </w:pict>
      </w:r>
    </w:p>
    <w:p w:rsidR="00294302" w:rsidRPr="000B6DA6" w:rsidRDefault="00AC5032" w:rsidP="00E151E8">
      <w:pPr>
        <w:spacing w:line="25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C5032">
        <w:rPr>
          <w:rFonts w:ascii="TH SarabunIT๙" w:hAnsi="TH SarabunIT๙" w:cs="TH SarabunIT๙"/>
          <w:noProof/>
        </w:rPr>
        <w:pict>
          <v:shape id="Text Box 25" o:spid="_x0000_s1088" type="#_x0000_t202" style="position:absolute;left:0;text-align:left;margin-left:200.3pt;margin-top:24.75pt;width:40.8pt;height:22.15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" filled="f" stroked="f">
            <v:textbox>
              <w:txbxContent>
                <w:p w:rsidR="00294302" w:rsidRPr="004225A7" w:rsidRDefault="00294302" w:rsidP="00294302">
                  <w:pPr>
                    <w:jc w:val="center"/>
                    <w:rPr>
                      <w:b/>
                      <w:bCs/>
                      <w:sz w:val="28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cs/>
                    </w:rPr>
                    <w:t>๑</w:t>
                  </w:r>
                  <w:r w:rsidRPr="004225A7">
                    <w:rPr>
                      <w:rFonts w:hint="cs"/>
                      <w:b/>
                      <w:bCs/>
                      <w:sz w:val="28"/>
                      <w:cs/>
                    </w:rPr>
                    <w:t xml:space="preserve"> ซม.</w:t>
                  </w:r>
                </w:p>
              </w:txbxContent>
            </v:textbox>
          </v:shape>
        </w:pict>
      </w:r>
      <w:r w:rsidRPr="00AC5032">
        <w:rPr>
          <w:rFonts w:ascii="TH SarabunIT๙" w:hAnsi="TH SarabunIT๙" w:cs="TH SarabunIT๙"/>
          <w:noProof/>
        </w:rPr>
        <w:pict>
          <v:group id="Group 20" o:spid="_x0000_s1108" style="position:absolute;left:0;text-align:left;margin-left:175.2pt;margin-top:22.75pt;width:25.6pt;height:24.6pt;z-index:251654656;mso-width-relative:margin;mso-height-relative:margin" coordsize="2298,25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">
            <v:line id="ตัวเชื่อมต่อตรง 292" o:spid="_x0000_s1111" style="position:absolute;visibility:visible" from="2251,0" to="2251,25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u9MMQAAADbAAAADwAAAGRycy9kb3ducmV2LnhtbESPMWvDMBSE90D/g3iFbIkcD8E4UUJb&#10;KGToUMdZsr1Ir7ap9WQkJbb/fVUodDzu7jtuf5xsLx7kQ+dYwWadgSDWznTcKLjU76sCRIjIBnvH&#10;pGCmAMfD02KPpXEjV/Q4x0YkCIcSFbQxDqWUQbdkMazdQJy8L+ctxiR9I43HMcFtL/Ms20qLHaeF&#10;Fgd6a0l/n+9WwUfRjEV1vX7Gsbjlr7W+1H7OlFo+Ty87EJGm+B/+a5+MgnwDv1/SD5CH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a70wxAAAANsAAAAPAAAAAAAAAAAA&#10;AAAAAKECAABkcnMvZG93bnJldi54bWxQSwUGAAAAAAQABAD5AAAAkgMAAAAA&#10;" strokecolor="windowText" strokeweight=".5pt">
              <v:stroke joinstyle="miter"/>
            </v:line>
            <v:line id="ตัวเชื่อมต่อตรง 293" o:spid="_x0000_s1110" style="position:absolute;visibility:visible" from="0,0" to="229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kjR8QAAADbAAAADwAAAGRycy9kb3ducmV2LnhtbESPzWrDMBCE74G8g9hCb4lcH4pxooQm&#10;EOihh9rOJbeNtbFNrZWRVP+8fVUo9DjMzDfM/jibXozkfGdZwcs2AUFcW91xo+BaXTYZCB+QNfaW&#10;ScFCHo6H9WqPubYTFzSWoRERwj5HBW0IQy6lr1sy6Ld2II7ewzqDIUrXSO1winDTyzRJXqXBjuNC&#10;iwOdW6q/ym+j4CNrpqy43T7DlN3TU1VfK7ckSj0/zW87EIHm8B/+a79rBWkKv1/iD5CH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uSNHxAAAANsAAAAPAAAAAAAAAAAA&#10;AAAAAKECAABkcnMvZG93bnJldi54bWxQSwUGAAAAAAQABAD5AAAAkgMAAAAA&#10;" strokecolor="windowText" strokeweight=".5pt">
              <v:stroke joinstyle="miter"/>
            </v:line>
            <v:line id="ตัวเชื่อมต่อตรง 294" o:spid="_x0000_s1109" style="position:absolute;visibility:visible" from="0,25521" to="2298,25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WG3MQAAADbAAAADwAAAGRycy9kb3ducmV2LnhtbESPwWrDMBBE74X8g9hAb40cF4pxo4Q2&#10;UMghhyb2xbettZVNrZWR1Nj5+6oQyHGYmTfMZjfbQVzIh96xgvUqA0HcOt2zUVBXH08FiBCRNQ6O&#10;ScGVAuy2i4cNltpNfKLLORqRIBxKVNDFOJZShrYji2HlRuLkfTtvMSbpjdQepwS3g8yz7EVa7Dkt&#10;dDjSvqP25/xrFRwLMxWnpvmMU/GVv1dtXflrptTjcn57BRFpjvfwrX3QCvJn+P+SfoD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9YbcxAAAANsAAAAPAAAAAAAAAAAA&#10;AAAAAKECAABkcnMvZG93bnJldi54bWxQSwUGAAAAAAQABAD5AAAAkgMAAAAA&#10;" strokecolor="windowText" strokeweight=".5pt">
              <v:stroke joinstyle="miter"/>
            </v:line>
          </v:group>
        </w:pict>
      </w:r>
    </w:p>
    <w:p w:rsidR="00294302" w:rsidRPr="000B6DA6" w:rsidRDefault="00294302" w:rsidP="00E151E8">
      <w:pPr>
        <w:spacing w:line="25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94302" w:rsidRPr="000B6DA6" w:rsidRDefault="00AC5032" w:rsidP="00E151E8">
      <w:pPr>
        <w:spacing w:line="25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C5032">
        <w:rPr>
          <w:rFonts w:ascii="TH SarabunIT๙" w:hAnsi="TH SarabunIT๙" w:cs="TH SarabunIT๙"/>
          <w:noProof/>
        </w:rPr>
        <w:pict>
          <v:group id="Group 15" o:spid="_x0000_s1104" style="position:absolute;left:0;text-align:left;margin-left:173.05pt;margin-top:6.5pt;width:25.6pt;height:85.8pt;z-index:251663872;mso-width-relative:margin;mso-height-relative:margin" coordsize="2298,25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">
            <v:line id="ตัวเชื่อมต่อตรง 292" o:spid="_x0000_s1107" style="position:absolute;visibility:visible" from="2251,0" to="2251,25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DjHb8AAADbAAAADwAAAGRycy9kb3ducmV2LnhtbERPS4vCMBC+C/6HMII3TRX31TUtsrCw&#10;9Gbt3odmbOs2k5JEbf/9ZkHY23x8z9nno+nFjZzvLCvYrBMQxLXVHTcKqtPn6hWED8gae8ukYCIP&#10;eTaf7THV9s5HupWhETGEfYoK2hCGVEpft2TQr+1AHLmzdQZDhK6R2uE9hptebpPkWRrsODa0ONBH&#10;S/VPeTUKsEiK72o6PZ17NLvLVL05fdFKLRfj4R1EoDH8ix/uLx3nv8DfL/EAmf0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eDjHb8AAADbAAAADwAAAAAAAAAAAAAAAACh&#10;AgAAZHJzL2Rvd25yZXYueG1sUEsFBgAAAAAEAAQA+QAAAI0DAAAAAA==&#10;" strokeweight=".5pt">
              <v:stroke joinstyle="miter"/>
            </v:line>
            <v:line id="ตัวเชื่อมต่อตรง 293" o:spid="_x0000_s1106" style="position:absolute;visibility:visible" from="0,0" to="229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93b8EAAADbAAAADwAAAGRycy9kb3ducmV2LnhtbESPQWvCQBCF7wX/wzJCb3WjtKVGVxFB&#10;EG/V9D5kxySanQ27qyb/3jkIvc3w3rz3zXLdu1bdKcTGs4HpJANFXHrbcGWgOO0+fkDFhGyx9UwG&#10;BoqwXo3elphb/+Bfuh9TpSSEY44G6pS6XOtY1uQwTnxHLNrZB4dJ1lBpG/Ah4a7Vsyz71g4bloYa&#10;O9rWVF6PN2cAD9nhrxhOX+cW3edlKObBXqwx7+N+swCVqE//5tf13gq+wMovMoBe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f3dvwQAAANsAAAAPAAAAAAAAAAAAAAAA&#10;AKECAABkcnMvZG93bnJldi54bWxQSwUGAAAAAAQABAD5AAAAjwMAAAAA&#10;" strokeweight=".5pt">
              <v:stroke joinstyle="miter"/>
            </v:line>
            <v:line id="ตัวเชื่อมต่อตรง 294" o:spid="_x0000_s1105" style="position:absolute;visibility:visible" from="0,25521" to="2298,25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PS9L8AAADbAAAADwAAAGRycy9kb3ducmV2LnhtbERPTWvCQBC9F/wPywi9NRuLFRNdRQoF&#10;ya0a70N2TKLZ2bC7Ncm/7xYK3ubxPme7H00nHuR8a1nBIklBEFdWt1wrKM9fb2sQPiBr7CyTgok8&#10;7Hezly3m2g78TY9TqEUMYZ+jgiaEPpfSVw0Z9IntiSN3tc5giNDVUjscYrjp5HuarqTBlmNDgz19&#10;NlTdTz9GARZpcSmn88e1Q7O8TWXm9E0r9TofDxsQgcbwFP+7jzrOz+Dvl3iA3P0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zPS9L8AAADbAAAADwAAAAAAAAAAAAAAAACh&#10;AgAAZHJzL2Rvd25yZXYueG1sUEsFBgAAAAAEAAQA+QAAAI0DAAAAAA==&#10;" strokeweight=".5pt">
              <v:stroke joinstyle="miter"/>
            </v:line>
          </v:group>
        </w:pict>
      </w:r>
      <w:r w:rsidRPr="00AC5032">
        <w:rPr>
          <w:rFonts w:ascii="TH SarabunIT๙" w:hAnsi="TH SarabunIT๙" w:cs="TH SarabunIT๙"/>
          <w:noProof/>
        </w:rPr>
        <w:pict>
          <v:group id="Group 6" o:spid="_x0000_s1101" style="position:absolute;left:0;text-align:left;margin-left:-53.05pt;margin-top:18.75pt;width:137.95pt;height:12.45pt;rotation:-90;flip:x;z-index:251648512;mso-width-relative:margin;mso-height-relative:margin" coordsize="6871,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">
            <v:line id="ตัวเชื่อมต่อตรง 6" o:spid="_x0000_s1103" style="position:absolute;flip:x;visibility:visible" from="0,1158" to="6871,1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8QmMMAAADaAAAADwAAAGRycy9kb3ducmV2LnhtbESPS4vCMBSF94L/IVzBjWjqLHSspjII&#10;A4PgYnRA3V2aax82N6WJtv77iSC4PJzHx1mtO1OJOzWusKxgOolAEKdWF5wp+Dt8jz9BOI+ssbJM&#10;Ch7kYJ30eyuMtW35l+57n4kwwi5GBbn3dSylS3My6Ca2Jg7exTYGfZBNJnWDbRg3lfyIopk0WHAg&#10;5FjTJqf0ur+ZACk32XlXUnpcHOttO5uO2tPpptRw0H0tQXjq/Dv8av9oBXN4Xgk3QC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5PEJjDAAAA2gAAAA8AAAAAAAAAAAAA&#10;AAAAoQIAAGRycy9kb3ducmV2LnhtbFBLBQYAAAAABAAEAPkAAACRAwAAAAA=&#10;" strokeweight="1pt"/>
            <v:line id="ตัวเชื่อมต่อตรง 13" o:spid="_x0000_s1102" style="position:absolute;flip:y;visibility:visible" from="0,0" to="0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CE6sEAAADaAAAADwAAAGRycy9kb3ducmV2LnhtbERPS2vCQBC+F/wPywheSrPRg9Q0GxFB&#10;KIUeagX1NmSneTQ7G7KrSf9951Do8eN759vJdepOQ2g8G1gmKSji0tuGKwOnz8PTM6gQkS12nsnA&#10;DwXYFrOHHDPrR/6g+zFWSkI4ZGigjrHPtA5lTQ5D4nti4b784DAKHCptBxwl3HV6laZr7bBhaaix&#10;p31N5ffx5qSk3VfX95bK8+bcv43r5eN4udyMWcyn3QuoSFP8F/+5X60B2SpX5Abo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0ITqwQAAANoAAAAPAAAAAAAAAAAAAAAA&#10;AKECAABkcnMvZG93bnJldi54bWxQSwUGAAAAAAQABAD5AAAAjwMAAAAA&#10;" strokeweight="1pt"/>
          </v:group>
        </w:pict>
      </w:r>
      <w:r w:rsidRPr="00AC5032">
        <w:rPr>
          <w:rFonts w:ascii="TH SarabunIT๙" w:hAnsi="TH SarabunIT๙" w:cs="TH SarabunIT๙"/>
          <w:noProof/>
        </w:rPr>
        <w:pict>
          <v:group id="Group 28" o:spid="_x0000_s1098" style="position:absolute;left:0;text-align:left;margin-left:252.15pt;margin-top:22.7pt;width:124.7pt;height:12.55pt;rotation:-90;flip:x;z-index:251652608;mso-width-relative:margin;mso-height-relative:margin" coordsize="6871,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">
            <v:line id="ตัวเชื่อมต่อตรง 6" o:spid="_x0000_s1100" style="position:absolute;flip:x;visibility:visible" from="0,1158" to="6871,1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n9cIAAADbAAAADwAAAGRycy9kb3ducmV2LnhtbERPS2vCQBC+F/wPywheSt1oQTR1FREK&#10;RejBB2hvQ3aaRLOzIbua+O+dg+Dx43vPl52r1I2aUHo2MBomoIgzb0vODRz23x9TUCEiW6w8k4E7&#10;BVguem9zTK1veUu3XcyVhHBI0UARY51qHbKCHIahr4mF+/eNwyiwybVtsJVwV+lxkky0w5KlocCa&#10;1gVll93VScl5nf/9nik7zo71pp2M3tvT6WrMoN+tvkBF6uJL/HT/WAOfsl6+yA/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b6n9cIAAADbAAAADwAAAAAAAAAAAAAA&#10;AAChAgAAZHJzL2Rvd25yZXYueG1sUEsFBgAAAAAEAAQA+QAAAJADAAAAAA==&#10;" strokeweight="1pt"/>
            <v:line id="ตัวเชื่อมต่อตรง 13" o:spid="_x0000_s1099" style="position:absolute;flip:y;visibility:visible" from="0,0" to="0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ICbsUAAADbAAAADwAAAGRycy9kb3ducmV2LnhtbESPS2vCQBSF9wX/w3CFbqRO0oLYNKNI&#10;QCgFF1VBu7tkrnmYuRMyExP/facgdHk4j4+TrkfTiBt1rrKsIJ5HIIhzqysuFBwP25clCOeRNTaW&#10;ScGdHKxXk6cUE20H/qbb3hcijLBLUEHpfZtI6fKSDLq5bYmDd7GdQR9kV0jd4RDGTSNfo2ghDVYc&#10;CCW2lJWUX/e9CZA6K352NeWn91P7NSzi2XA+90o9T8fNBwhPo/8PP9qfWsFbDH9fwg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ICbsUAAADbAAAADwAAAAAAAAAA&#10;AAAAAAChAgAAZHJzL2Rvd25yZXYueG1sUEsFBgAAAAAEAAQA+QAAAJMDAAAAAA==&#10;" strokeweight="1pt"/>
          </v:group>
        </w:pict>
      </w:r>
    </w:p>
    <w:p w:rsidR="00294302" w:rsidRPr="000B6DA6" w:rsidRDefault="00AC5032" w:rsidP="00E151E8">
      <w:pPr>
        <w:spacing w:line="25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C5032">
        <w:rPr>
          <w:rFonts w:ascii="TH SarabunIT๙" w:hAnsi="TH SarabunIT๙" w:cs="TH SarabunIT๙"/>
          <w:noProof/>
        </w:rPr>
        <w:pict>
          <v:shape id="Text Box 305" o:spid="_x0000_s1089" type="#_x0000_t202" style="position:absolute;left:0;text-align:left;margin-left:195.8pt;margin-top:3.15pt;width:40.8pt;height:23.4pt;z-index:250958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" filled="f" stroked="f">
            <v:textbox>
              <w:txbxContent>
                <w:p w:rsidR="00294302" w:rsidRPr="004225A7" w:rsidRDefault="00294302" w:rsidP="00294302">
                  <w:pPr>
                    <w:jc w:val="center"/>
                    <w:rPr>
                      <w:b/>
                      <w:bCs/>
                      <w:sz w:val="28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cs/>
                    </w:rPr>
                    <w:t>๓</w:t>
                  </w:r>
                  <w:r w:rsidRPr="004225A7">
                    <w:rPr>
                      <w:rFonts w:hint="cs"/>
                      <w:b/>
                      <w:bCs/>
                      <w:sz w:val="28"/>
                      <w:cs/>
                    </w:rPr>
                    <w:t xml:space="preserve"> ซม.</w:t>
                  </w:r>
                </w:p>
              </w:txbxContent>
            </v:textbox>
          </v:shape>
        </w:pict>
      </w:r>
    </w:p>
    <w:p w:rsidR="00294302" w:rsidRPr="000B6DA6" w:rsidRDefault="00294302" w:rsidP="00E151E8">
      <w:pPr>
        <w:spacing w:line="25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94302" w:rsidRPr="000B6DA6" w:rsidRDefault="00AC5032" w:rsidP="00E151E8">
      <w:pPr>
        <w:spacing w:line="25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C5032">
        <w:rPr>
          <w:rFonts w:ascii="TH SarabunIT๙" w:hAnsi="TH SarabunIT๙" w:cs="TH SarabunIT๙"/>
          <w:noProof/>
        </w:rPr>
        <w:pict>
          <v:shape id="Text Box 29" o:spid="_x0000_s1090" type="#_x0000_t202" style="position:absolute;left:0;text-align:left;margin-left:74.65pt;margin-top:9.95pt;width:51.6pt;height:23pt;z-index:2509368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" filled="f" stroked="f">
            <v:textbox style="mso-fit-shape-to-text:t">
              <w:txbxContent>
                <w:p w:rsidR="00294302" w:rsidRPr="00670C13" w:rsidRDefault="00294302" w:rsidP="00294302">
                  <w:pPr>
                    <w:jc w:val="center"/>
                    <w:rPr>
                      <w:b/>
                      <w:bCs/>
                      <w:sz w:val="28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cs/>
                    </w:rPr>
                    <w:t>๕.๕ ซม.</w:t>
                  </w:r>
                </w:p>
              </w:txbxContent>
            </v:textbox>
          </v:shape>
        </w:pict>
      </w:r>
      <w:r w:rsidRPr="00AC5032">
        <w:rPr>
          <w:rFonts w:ascii="TH SarabunIT๙" w:hAnsi="TH SarabunIT๙" w:cs="TH SarabunIT๙"/>
          <w:noProof/>
        </w:rPr>
        <w:pict>
          <v:group id="Group 12" o:spid="_x0000_s1095" style="position:absolute;left:0;text-align:left;margin-left:123.2pt;margin-top:14.3pt;width:52.7pt;height:8.5pt;flip:x;z-index:250934784;mso-width-relative:margin;mso-height-relative:margin" coordsize="9308,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">
            <v:line id="ตัวเชื่อมต่อตรง 6" o:spid="_x0000_s1097" style="position:absolute;flip:x;visibility:visible" from="0,1162" to="9308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ll4sYAAADbAAAADwAAAGRycy9kb3ducmV2LnhtbESPT2vCQBDF74LfYRmhl9JsbCG0MRsp&#10;QqEUPKgF9TZkp/nT7GzIrkn89l2h4G2G9+b93mTrybRioN7VlhUsoxgEcWF1zaWC78PH0ysI55E1&#10;tpZJwZUcrPP5LMNU25F3NOx9KUIIuxQVVN53qZSuqMigi2xHHLQf2xv0Ye1LqXscQ7hp5XMcJ9Jg&#10;zYFQYUebiorf/cUESLMpz9uGiuPbsfsak+XjeDpdlHpYTO8rEJ4mfzf/X3/qUP8Fbr+EAW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ZZeLGAAAA2wAAAA8AAAAAAAAA&#10;AAAAAAAAoQIAAGRycy9kb3ducmV2LnhtbFBLBQYAAAAABAAEAPkAAACUAwAAAAA=&#10;" strokeweight="1pt"/>
            <v:line id="ตัวเชื่อมต่อตรง 13" o:spid="_x0000_s1096" style="position:absolute;flip:y;visibility:visible" from="0,0" to="0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D9lsYAAADbAAAADwAAAGRycy9kb3ducmV2LnhtbESPT2vCQBDF74LfYRmhl9JsLCW0MRsp&#10;QqEUPKgF9TZkp/nT7GzIrkn89l2h4G2G9+b93mTrybRioN7VlhUsoxgEcWF1zaWC78PH0ysI55E1&#10;tpZJwZUcrPP5LMNU25F3NOx9KUIIuxQVVN53qZSuqMigi2xHHLQf2xv0Ye1LqXscQ7hp5XMcJ9Jg&#10;zYFQYUebiorf/cUESLMpz9uGiuPbsfsak+XjeDpdlHpYTO8rEJ4mfzf/X3/qUP8Fbr+EAW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w/ZbGAAAA2wAAAA8AAAAAAAAA&#10;AAAAAAAAoQIAAGRycy9kb3ducmV2LnhtbFBLBQYAAAAABAAEAPkAAACUAwAAAAA=&#10;" strokeweight="1pt"/>
          </v:group>
        </w:pict>
      </w:r>
      <w:r w:rsidRPr="00AC5032">
        <w:rPr>
          <w:rFonts w:ascii="TH SarabunIT๙" w:hAnsi="TH SarabunIT๙" w:cs="TH SarabunIT๙"/>
          <w:noProof/>
        </w:rPr>
        <w:pict>
          <v:group id="Group 9" o:spid="_x0000_s1092" style="position:absolute;left:0;text-align:left;margin-left:25.85pt;margin-top:14.75pt;width:52.7pt;height:8.45pt;z-index:250935808;mso-width-relative:margin;mso-height-relative:margin" coordsize="6871,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">
            <v:line id="ตัวเชื่อมต่อตรง 21" o:spid="_x0000_s1094" style="position:absolute;flip:x;visibility:visible" from="0,1158" to="6871,1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v7lcUAAADbAAAADwAAAGRycy9kb3ducmV2LnhtbESPTWvCQBCG7wX/wzKCl1I3egg1dQ0S&#10;EEqhh1pBvQ3ZaRKbnQ3ZNUn/fedQ6G2GeT+e2eaTa9VAfWg8G1gtE1DEpbcNVwZOn4enZ1AhIlts&#10;PZOBHwqQ72YPW8ysH/mDhmOslIRwyNBAHWOXaR3KmhyGpe+I5fble4dR1r7StsdRwl2r10mSaocN&#10;S0ONHRU1ld/Hu5OSW1Fd329Unjfn7m1MV4/j5XI3ZjGf9i+gIk3xX/znfrWCL/Tyiwy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v7lcUAAADbAAAADwAAAAAAAAAA&#10;AAAAAAChAgAAZHJzL2Rvd25yZXYueG1sUEsFBgAAAAAEAAQA+QAAAJMDAAAAAA==&#10;" strokeweight="1pt"/>
            <v:line id="ตัวเชื่อมต่อตรง 22" o:spid="_x0000_s1093" style="position:absolute;flip:y;visibility:visible" from="0,0" to="0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deDsMAAADbAAAADwAAAGRycy9kb3ducmV2LnhtbESPQYvCMBCF74L/IYzgRTStB3GrUUQQ&#10;RPCgLqi3oRnbajMpTbT13xthYW8zvDfvezNftqYUL6pdYVlBPIpAEKdWF5wp+D1thlMQziNrLC2T&#10;gjc5WC66nTkm2jZ8oNfRZyKEsEtQQe59lUjp0pwMupGtiIN2s7VBH9Y6k7rGJoSbUo6jaCINFhwI&#10;OVa0zil9HJ8mQO7r7Lq/U3r+OVe7ZhIPmsvlqVS/165mIDy1/t/8d73VoX4M31/CAHLx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HXg7DAAAA2wAAAA8AAAAAAAAAAAAA&#10;AAAAoQIAAGRycy9kb3ducmV2LnhtbFBLBQYAAAAABAAEAPkAAACRAwAAAAA=&#10;" strokeweight="1pt"/>
          </v:group>
        </w:pict>
      </w:r>
    </w:p>
    <w:p w:rsidR="00294302" w:rsidRPr="000B6DA6" w:rsidRDefault="00294302" w:rsidP="00E151E8">
      <w:pPr>
        <w:spacing w:line="25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94302" w:rsidRPr="000B6DA6" w:rsidRDefault="00294302" w:rsidP="00E151E8">
      <w:pPr>
        <w:spacing w:line="25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94302" w:rsidRPr="000B6DA6" w:rsidRDefault="00294302" w:rsidP="00E151E8">
      <w:pPr>
        <w:spacing w:line="25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94302" w:rsidRPr="000B6DA6" w:rsidRDefault="00294302" w:rsidP="00E151E8">
      <w:pPr>
        <w:spacing w:line="25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94302" w:rsidRPr="000B6DA6" w:rsidRDefault="00294302" w:rsidP="00E151E8">
      <w:pPr>
        <w:spacing w:line="25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94302" w:rsidRPr="000B6DA6" w:rsidRDefault="00294302" w:rsidP="00E151E8">
      <w:pPr>
        <w:spacing w:line="25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94302" w:rsidRPr="000B6DA6" w:rsidRDefault="00294302" w:rsidP="00E151E8">
      <w:pPr>
        <w:spacing w:line="25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94302" w:rsidRPr="000B6DA6" w:rsidRDefault="00AC5032" w:rsidP="00E151E8">
      <w:pPr>
        <w:spacing w:line="25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C5032">
        <w:rPr>
          <w:rFonts w:ascii="TH SarabunIT๙" w:hAnsi="TH SarabunIT๙" w:cs="TH SarabunIT๙"/>
          <w:noProof/>
        </w:rPr>
        <w:pict>
          <v:shape id="Text Box 16" o:spid="_x0000_s1091" type="#_x0000_t202" style="position:absolute;left:0;text-align:left;margin-left:130.55pt;margin-top:19.1pt;width:199.5pt;height:38.85pt;z-index:2509634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" filled="f" stroked="f">
            <v:textbox style="mso-fit-shape-to-text:t">
              <w:txbxContent>
                <w:p w:rsidR="00294302" w:rsidRPr="00A63EA1" w:rsidRDefault="00294302" w:rsidP="00A63EA1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A63EA1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แบบเครื่องหมายสำหรับติดทับบนอินทรธนู</w:t>
                  </w:r>
                </w:p>
                <w:p w:rsidR="00294302" w:rsidRPr="00A63EA1" w:rsidRDefault="00294302" w:rsidP="00A63EA1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A63EA1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ทำด้วยโลหะสีทอง</w:t>
                  </w:r>
                </w:p>
              </w:txbxContent>
            </v:textbox>
          </v:shape>
        </w:pict>
      </w:r>
    </w:p>
    <w:p w:rsidR="00294302" w:rsidRPr="000B6DA6" w:rsidRDefault="00294302" w:rsidP="00E151E8">
      <w:pPr>
        <w:spacing w:line="25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94302" w:rsidRPr="000B6DA6" w:rsidRDefault="00294302" w:rsidP="009641B7">
      <w:pPr>
        <w:spacing w:line="25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717AB" w:rsidRDefault="00E717AB" w:rsidP="00E151E8">
      <w:pPr>
        <w:spacing w:line="25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151E8" w:rsidRPr="000B6DA6" w:rsidRDefault="00E151E8" w:rsidP="00E151E8">
      <w:pPr>
        <w:spacing w:line="25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B6DA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เครื่องหมายแสดงสังกัดคณะกรรมการสิทธิมนุษยชนแห่งชาติ</w:t>
      </w:r>
    </w:p>
    <w:p w:rsidR="00E151E8" w:rsidRPr="000B6DA6" w:rsidRDefault="00E151E8" w:rsidP="00E151E8">
      <w:pPr>
        <w:spacing w:line="25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151E8" w:rsidRPr="000B6DA6" w:rsidRDefault="00E151E8" w:rsidP="00E151E8">
      <w:pPr>
        <w:spacing w:line="25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B6DA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0940928" behindDoc="0" locked="0" layoutInCell="1" allowOverlap="1">
            <wp:simplePos x="0" y="0"/>
            <wp:positionH relativeFrom="column">
              <wp:posOffset>2441311</wp:posOffset>
            </wp:positionH>
            <wp:positionV relativeFrom="paragraph">
              <wp:posOffset>176530</wp:posOffset>
            </wp:positionV>
            <wp:extent cx="1043940" cy="1619885"/>
            <wp:effectExtent l="0" t="0" r="381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51E8" w:rsidRPr="000B6DA6" w:rsidRDefault="00E151E8" w:rsidP="00E151E8">
      <w:pPr>
        <w:spacing w:line="25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151E8" w:rsidRPr="000B6DA6" w:rsidRDefault="00E151E8" w:rsidP="00E151E8">
      <w:pPr>
        <w:spacing w:line="25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151E8" w:rsidRPr="000B6DA6" w:rsidRDefault="00E151E8" w:rsidP="00E151E8">
      <w:pPr>
        <w:spacing w:line="25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151E8" w:rsidRPr="000B6DA6" w:rsidRDefault="00E151E8" w:rsidP="00E151E8">
      <w:pPr>
        <w:spacing w:line="256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266D3" w:rsidRDefault="004266D3" w:rsidP="004266D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เครื่องหมายแสดงสังกัด</w:t>
      </w:r>
    </w:p>
    <w:p w:rsidR="0041064A" w:rsidRDefault="00E151E8" w:rsidP="004266D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B6DA6">
        <w:rPr>
          <w:rFonts w:ascii="TH SarabunIT๙" w:hAnsi="TH SarabunIT๙" w:cs="TH SarabunIT๙"/>
          <w:sz w:val="32"/>
          <w:szCs w:val="32"/>
          <w:cs/>
        </w:rPr>
        <w:t xml:space="preserve">ทำด้วยโลหะโปร่งสีทองไม่มีขอบ </w:t>
      </w:r>
    </w:p>
    <w:p w:rsidR="00E151E8" w:rsidRPr="000B6DA6" w:rsidRDefault="00614FFD" w:rsidP="004266D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B6DA6">
        <w:rPr>
          <w:rFonts w:ascii="TH SarabunIT๙" w:hAnsi="TH SarabunIT๙" w:cs="TH SarabunIT๙"/>
          <w:sz w:val="32"/>
          <w:szCs w:val="32"/>
          <w:cs/>
        </w:rPr>
        <w:t>ขนาดคว</w:t>
      </w:r>
      <w:bookmarkStart w:id="0" w:name="_GoBack"/>
      <w:bookmarkEnd w:id="0"/>
      <w:r w:rsidRPr="000B6DA6">
        <w:rPr>
          <w:rFonts w:ascii="TH SarabunIT๙" w:hAnsi="TH SarabunIT๙" w:cs="TH SarabunIT๙"/>
          <w:sz w:val="32"/>
          <w:szCs w:val="32"/>
          <w:cs/>
        </w:rPr>
        <w:t>ามสูง 3</w:t>
      </w:r>
      <w:r w:rsidR="00E151E8" w:rsidRPr="000B6DA6">
        <w:rPr>
          <w:rFonts w:ascii="TH SarabunIT๙" w:hAnsi="TH SarabunIT๙" w:cs="TH SarabunIT๙"/>
          <w:sz w:val="32"/>
          <w:szCs w:val="32"/>
          <w:cs/>
        </w:rPr>
        <w:t xml:space="preserve"> เซนติเมตร</w:t>
      </w:r>
    </w:p>
    <w:p w:rsidR="00E151E8" w:rsidRPr="000B6DA6" w:rsidRDefault="00E151E8" w:rsidP="00730FE3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</w:p>
    <w:sectPr w:rsidR="00E151E8" w:rsidRPr="000B6DA6" w:rsidSect="00F747C8">
      <w:headerReference w:type="default" r:id="rId24"/>
      <w:footnotePr>
        <w:numFmt w:val="thaiNumbers"/>
      </w:footnotePr>
      <w:pgSz w:w="11906" w:h="16838"/>
      <w:pgMar w:top="1021" w:right="1134" w:bottom="1021" w:left="1701" w:header="709" w:footer="709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378D" w:rsidRDefault="0043378D" w:rsidP="00955248">
      <w:pPr>
        <w:spacing w:after="0" w:line="240" w:lineRule="auto"/>
      </w:pPr>
      <w:r>
        <w:separator/>
      </w:r>
    </w:p>
  </w:endnote>
  <w:endnote w:type="continuationSeparator" w:id="0">
    <w:p w:rsidR="0043378D" w:rsidRDefault="0043378D" w:rsidP="00955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378D" w:rsidRDefault="0043378D" w:rsidP="00955248">
      <w:pPr>
        <w:spacing w:after="0" w:line="240" w:lineRule="auto"/>
      </w:pPr>
      <w:r>
        <w:separator/>
      </w:r>
    </w:p>
  </w:footnote>
  <w:footnote w:type="continuationSeparator" w:id="0">
    <w:p w:rsidR="0043378D" w:rsidRDefault="0043378D" w:rsidP="00955248">
      <w:pPr>
        <w:spacing w:after="0" w:line="240" w:lineRule="auto"/>
      </w:pPr>
      <w:r>
        <w:continuationSeparator/>
      </w:r>
    </w:p>
  </w:footnote>
  <w:footnote w:id="1">
    <w:p w:rsidR="00587B2B" w:rsidRPr="002278CF" w:rsidRDefault="00587B2B" w:rsidP="00587B2B">
      <w:pPr>
        <w:pStyle w:val="aa"/>
        <w:tabs>
          <w:tab w:val="left" w:pos="993"/>
        </w:tabs>
        <w:rPr>
          <w:rFonts w:ascii="TH SarabunPSK" w:hAnsi="TH SarabunPSK" w:cs="TH SarabunPSK"/>
          <w:sz w:val="28"/>
          <w:szCs w:val="28"/>
          <w:cs/>
        </w:rPr>
      </w:pPr>
      <w:r>
        <w:tab/>
      </w:r>
      <w:r w:rsidRPr="002278CF">
        <w:rPr>
          <w:rStyle w:val="ac"/>
          <w:rFonts w:ascii="TH SarabunPSK" w:hAnsi="TH SarabunPSK" w:cs="TH SarabunPSK"/>
          <w:sz w:val="28"/>
          <w:szCs w:val="28"/>
        </w:rPr>
        <w:footnoteRef/>
      </w:r>
      <w:r w:rsidRPr="002278CF">
        <w:rPr>
          <w:rFonts w:ascii="TH SarabunPSK" w:hAnsi="TH SarabunPSK" w:cs="TH SarabunPSK"/>
          <w:sz w:val="28"/>
          <w:szCs w:val="28"/>
        </w:rPr>
        <w:t xml:space="preserve"> </w:t>
      </w:r>
      <w:r w:rsidRPr="002278CF">
        <w:rPr>
          <w:rFonts w:ascii="TH SarabunPSK" w:hAnsi="TH SarabunPSK" w:cs="TH SarabunPSK"/>
          <w:sz w:val="28"/>
          <w:szCs w:val="28"/>
          <w:cs/>
        </w:rPr>
        <w:t>ราชกิจจา</w:t>
      </w:r>
      <w:proofErr w:type="spellStart"/>
      <w:r w:rsidRPr="002278CF">
        <w:rPr>
          <w:rFonts w:ascii="TH SarabunPSK" w:hAnsi="TH SarabunPSK" w:cs="TH SarabunPSK"/>
          <w:sz w:val="28"/>
          <w:szCs w:val="28"/>
          <w:cs/>
        </w:rPr>
        <w:t>นุเบกษา</w:t>
      </w:r>
      <w:proofErr w:type="spellEnd"/>
      <w:r w:rsidRPr="002278CF">
        <w:rPr>
          <w:rFonts w:ascii="TH SarabunPSK" w:hAnsi="TH SarabunPSK" w:cs="TH SarabunPSK"/>
          <w:sz w:val="28"/>
          <w:szCs w:val="28"/>
          <w:cs/>
        </w:rPr>
        <w:t xml:space="preserve"> เล่ม ๑๓๕/ตอนที่ ๗๖ ก/หน้า ๒๕/๒๖ กันยายน ๒๕๖๑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00047"/>
      <w:docPartObj>
        <w:docPartGallery w:val="Page Numbers (Top of Page)"/>
        <w:docPartUnique/>
      </w:docPartObj>
    </w:sdtPr>
    <w:sdtContent>
      <w:p w:rsidR="00587B2B" w:rsidRDefault="00587B2B">
        <w:pPr>
          <w:pStyle w:val="a6"/>
          <w:jc w:val="center"/>
        </w:pPr>
        <w:r w:rsidRPr="00587B2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587B2B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587B2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2278CF" w:rsidRPr="002278CF">
          <w:rPr>
            <w:rFonts w:ascii="TH SarabunPSK" w:hAnsi="TH SarabunPSK" w:cs="TH SarabunPSK"/>
            <w:noProof/>
            <w:sz w:val="32"/>
            <w:szCs w:val="32"/>
            <w:cs/>
            <w:lang w:val="th-TH"/>
          </w:rPr>
          <w:t>๓</w:t>
        </w:r>
        <w:r w:rsidRPr="00587B2B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587B2B" w:rsidRPr="00587B2B" w:rsidRDefault="00587B2B">
    <w:pPr>
      <w:pStyle w:val="a6"/>
      <w:rPr>
        <w:rFonts w:ascii="TH SarabunPSK" w:hAnsi="TH SarabunPSK" w:cs="TH SarabunPSK" w:hint="cs"/>
        <w:sz w:val="24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06D31"/>
    <w:multiLevelType w:val="hybridMultilevel"/>
    <w:tmpl w:val="E02237FE"/>
    <w:lvl w:ilvl="0" w:tplc="8C68F664">
      <w:start w:val="3"/>
      <w:numFmt w:val="decimal"/>
      <w:lvlText w:val="(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>
    <w:nsid w:val="170E1E1C"/>
    <w:multiLevelType w:val="hybridMultilevel"/>
    <w:tmpl w:val="CF1264E8"/>
    <w:lvl w:ilvl="0" w:tplc="5C1E6038">
      <w:start w:val="3"/>
      <w:numFmt w:val="decimal"/>
      <w:lvlText w:val="(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66D015AE"/>
    <w:multiLevelType w:val="hybridMultilevel"/>
    <w:tmpl w:val="AFA25B04"/>
    <w:lvl w:ilvl="0" w:tplc="AA60D5FE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footnotePr>
    <w:numFmt w:val="thaiNumbers"/>
    <w:footnote w:id="-1"/>
    <w:footnote w:id="0"/>
  </w:footnotePr>
  <w:endnotePr>
    <w:endnote w:id="-1"/>
    <w:endnote w:id="0"/>
  </w:endnotePr>
  <w:compat>
    <w:applyBreakingRules/>
  </w:compat>
  <w:rsids>
    <w:rsidRoot w:val="00957E33"/>
    <w:rsid w:val="00090BFF"/>
    <w:rsid w:val="0009203F"/>
    <w:rsid w:val="000B405E"/>
    <w:rsid w:val="000B6DA6"/>
    <w:rsid w:val="000D576C"/>
    <w:rsid w:val="000D69F6"/>
    <w:rsid w:val="000E2B92"/>
    <w:rsid w:val="001332FA"/>
    <w:rsid w:val="00134C12"/>
    <w:rsid w:val="00183DA4"/>
    <w:rsid w:val="001A524D"/>
    <w:rsid w:val="001C1CD0"/>
    <w:rsid w:val="001D0199"/>
    <w:rsid w:val="00205EC8"/>
    <w:rsid w:val="002278CF"/>
    <w:rsid w:val="00246A18"/>
    <w:rsid w:val="00251EFD"/>
    <w:rsid w:val="00260759"/>
    <w:rsid w:val="00267187"/>
    <w:rsid w:val="00275BB5"/>
    <w:rsid w:val="00294302"/>
    <w:rsid w:val="00295464"/>
    <w:rsid w:val="002B1052"/>
    <w:rsid w:val="002C2FE0"/>
    <w:rsid w:val="002D1104"/>
    <w:rsid w:val="002D63A6"/>
    <w:rsid w:val="002F21BE"/>
    <w:rsid w:val="00306D00"/>
    <w:rsid w:val="003306D3"/>
    <w:rsid w:val="00337289"/>
    <w:rsid w:val="00347E39"/>
    <w:rsid w:val="0035032F"/>
    <w:rsid w:val="003508C0"/>
    <w:rsid w:val="00353A3B"/>
    <w:rsid w:val="00355055"/>
    <w:rsid w:val="00366F73"/>
    <w:rsid w:val="00367EC0"/>
    <w:rsid w:val="003810E2"/>
    <w:rsid w:val="003A20D9"/>
    <w:rsid w:val="003A5CEB"/>
    <w:rsid w:val="003A7BED"/>
    <w:rsid w:val="003B1F67"/>
    <w:rsid w:val="003C57B7"/>
    <w:rsid w:val="003D6094"/>
    <w:rsid w:val="003F74AF"/>
    <w:rsid w:val="00405A7C"/>
    <w:rsid w:val="0041064A"/>
    <w:rsid w:val="00410A14"/>
    <w:rsid w:val="0042015A"/>
    <w:rsid w:val="00420510"/>
    <w:rsid w:val="004266D3"/>
    <w:rsid w:val="00427FCE"/>
    <w:rsid w:val="004330E1"/>
    <w:rsid w:val="0043378D"/>
    <w:rsid w:val="00443DFB"/>
    <w:rsid w:val="00444CDA"/>
    <w:rsid w:val="00445C68"/>
    <w:rsid w:val="004753F9"/>
    <w:rsid w:val="00487ED7"/>
    <w:rsid w:val="00490280"/>
    <w:rsid w:val="004A2114"/>
    <w:rsid w:val="004B0FA4"/>
    <w:rsid w:val="004C645C"/>
    <w:rsid w:val="004D7DF1"/>
    <w:rsid w:val="004E1E6A"/>
    <w:rsid w:val="004F07F2"/>
    <w:rsid w:val="00505DB3"/>
    <w:rsid w:val="00513D42"/>
    <w:rsid w:val="00524EF8"/>
    <w:rsid w:val="00530529"/>
    <w:rsid w:val="00540531"/>
    <w:rsid w:val="005422D6"/>
    <w:rsid w:val="00551AF9"/>
    <w:rsid w:val="00566505"/>
    <w:rsid w:val="00573C16"/>
    <w:rsid w:val="00587B2B"/>
    <w:rsid w:val="005B1B72"/>
    <w:rsid w:val="005E3799"/>
    <w:rsid w:val="005F37A7"/>
    <w:rsid w:val="005F7E85"/>
    <w:rsid w:val="00614FFD"/>
    <w:rsid w:val="00615DCD"/>
    <w:rsid w:val="00655A73"/>
    <w:rsid w:val="00664B5A"/>
    <w:rsid w:val="00666B00"/>
    <w:rsid w:val="00690F94"/>
    <w:rsid w:val="006E61DD"/>
    <w:rsid w:val="006E6B76"/>
    <w:rsid w:val="006F0AF3"/>
    <w:rsid w:val="007010C7"/>
    <w:rsid w:val="00717C86"/>
    <w:rsid w:val="00730FE3"/>
    <w:rsid w:val="00732E11"/>
    <w:rsid w:val="007868D4"/>
    <w:rsid w:val="007912BC"/>
    <w:rsid w:val="007936C8"/>
    <w:rsid w:val="00796FBE"/>
    <w:rsid w:val="007A3636"/>
    <w:rsid w:val="00811C28"/>
    <w:rsid w:val="0086013E"/>
    <w:rsid w:val="00863824"/>
    <w:rsid w:val="008676BB"/>
    <w:rsid w:val="008711F6"/>
    <w:rsid w:val="0087218F"/>
    <w:rsid w:val="00872254"/>
    <w:rsid w:val="00883DAB"/>
    <w:rsid w:val="0089356E"/>
    <w:rsid w:val="00896704"/>
    <w:rsid w:val="0089798E"/>
    <w:rsid w:val="008A30A6"/>
    <w:rsid w:val="008B0E50"/>
    <w:rsid w:val="008C5D3F"/>
    <w:rsid w:val="008E3B36"/>
    <w:rsid w:val="009331A7"/>
    <w:rsid w:val="00940C35"/>
    <w:rsid w:val="009419A0"/>
    <w:rsid w:val="00946544"/>
    <w:rsid w:val="0095189F"/>
    <w:rsid w:val="00953A26"/>
    <w:rsid w:val="00955248"/>
    <w:rsid w:val="00957E33"/>
    <w:rsid w:val="00960E31"/>
    <w:rsid w:val="009615AB"/>
    <w:rsid w:val="009641B7"/>
    <w:rsid w:val="00980BAA"/>
    <w:rsid w:val="00986A3E"/>
    <w:rsid w:val="009A771B"/>
    <w:rsid w:val="009B271B"/>
    <w:rsid w:val="009B5BB9"/>
    <w:rsid w:val="009C2D34"/>
    <w:rsid w:val="009D4E15"/>
    <w:rsid w:val="009E054F"/>
    <w:rsid w:val="009E0EA8"/>
    <w:rsid w:val="009E180F"/>
    <w:rsid w:val="009E4FB2"/>
    <w:rsid w:val="009F0394"/>
    <w:rsid w:val="009F5A43"/>
    <w:rsid w:val="00A07326"/>
    <w:rsid w:val="00A11244"/>
    <w:rsid w:val="00A1431D"/>
    <w:rsid w:val="00A43818"/>
    <w:rsid w:val="00A5006C"/>
    <w:rsid w:val="00A56C9B"/>
    <w:rsid w:val="00A63EA1"/>
    <w:rsid w:val="00A919F1"/>
    <w:rsid w:val="00A93A73"/>
    <w:rsid w:val="00AB605B"/>
    <w:rsid w:val="00AC4AE6"/>
    <w:rsid w:val="00AC4D5C"/>
    <w:rsid w:val="00AC5032"/>
    <w:rsid w:val="00AD59C2"/>
    <w:rsid w:val="00AF7899"/>
    <w:rsid w:val="00B1587F"/>
    <w:rsid w:val="00B20266"/>
    <w:rsid w:val="00B21581"/>
    <w:rsid w:val="00B346A6"/>
    <w:rsid w:val="00B60456"/>
    <w:rsid w:val="00B80944"/>
    <w:rsid w:val="00BA1AD6"/>
    <w:rsid w:val="00BE64D7"/>
    <w:rsid w:val="00BF6AD1"/>
    <w:rsid w:val="00C052EF"/>
    <w:rsid w:val="00C144A4"/>
    <w:rsid w:val="00C21681"/>
    <w:rsid w:val="00C21EB8"/>
    <w:rsid w:val="00C359C7"/>
    <w:rsid w:val="00C406F6"/>
    <w:rsid w:val="00C47D4B"/>
    <w:rsid w:val="00C65C21"/>
    <w:rsid w:val="00C74286"/>
    <w:rsid w:val="00C85FDB"/>
    <w:rsid w:val="00C91C60"/>
    <w:rsid w:val="00C92336"/>
    <w:rsid w:val="00CA1A53"/>
    <w:rsid w:val="00CA2DE8"/>
    <w:rsid w:val="00CB31BB"/>
    <w:rsid w:val="00CC04DE"/>
    <w:rsid w:val="00CD27C1"/>
    <w:rsid w:val="00CE202A"/>
    <w:rsid w:val="00D03374"/>
    <w:rsid w:val="00D1597C"/>
    <w:rsid w:val="00D24536"/>
    <w:rsid w:val="00D72BFB"/>
    <w:rsid w:val="00D803DA"/>
    <w:rsid w:val="00D974FA"/>
    <w:rsid w:val="00DB5132"/>
    <w:rsid w:val="00DB7F48"/>
    <w:rsid w:val="00DD18A4"/>
    <w:rsid w:val="00DD1ADA"/>
    <w:rsid w:val="00DE748C"/>
    <w:rsid w:val="00E06653"/>
    <w:rsid w:val="00E151E8"/>
    <w:rsid w:val="00E26E5B"/>
    <w:rsid w:val="00E31108"/>
    <w:rsid w:val="00E541AD"/>
    <w:rsid w:val="00E60703"/>
    <w:rsid w:val="00E626EF"/>
    <w:rsid w:val="00E6768F"/>
    <w:rsid w:val="00E717AB"/>
    <w:rsid w:val="00E814EA"/>
    <w:rsid w:val="00E93D14"/>
    <w:rsid w:val="00E94E66"/>
    <w:rsid w:val="00EA2781"/>
    <w:rsid w:val="00EB1D5F"/>
    <w:rsid w:val="00EB31E2"/>
    <w:rsid w:val="00EE2782"/>
    <w:rsid w:val="00F0230C"/>
    <w:rsid w:val="00F03213"/>
    <w:rsid w:val="00F05A29"/>
    <w:rsid w:val="00F139BA"/>
    <w:rsid w:val="00F2761D"/>
    <w:rsid w:val="00F52F63"/>
    <w:rsid w:val="00F53AF9"/>
    <w:rsid w:val="00F63B27"/>
    <w:rsid w:val="00F72CB5"/>
    <w:rsid w:val="00F747C8"/>
    <w:rsid w:val="00F8632B"/>
    <w:rsid w:val="00FB3B8F"/>
    <w:rsid w:val="00FC66BC"/>
    <w:rsid w:val="00FD7CD5"/>
    <w:rsid w:val="00FE3DD3"/>
    <w:rsid w:val="00FF5224"/>
    <w:rsid w:val="00FF5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40"/>
        <o:r id="V:Rule2" type="connector" idref="#Straight Arrow Connector 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032"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57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3D14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93D14"/>
    <w:rPr>
      <w:rFonts w:ascii="Segoe UI" w:hAnsi="Segoe UI" w:cs="Angsana New"/>
      <w:sz w:val="18"/>
      <w:szCs w:val="22"/>
    </w:rPr>
  </w:style>
  <w:style w:type="paragraph" w:styleId="a6">
    <w:name w:val="header"/>
    <w:basedOn w:val="a"/>
    <w:link w:val="a7"/>
    <w:uiPriority w:val="99"/>
    <w:unhideWhenUsed/>
    <w:rsid w:val="009552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55248"/>
    <w:rPr>
      <w:sz w:val="22"/>
      <w:szCs w:val="28"/>
    </w:rPr>
  </w:style>
  <w:style w:type="paragraph" w:styleId="a8">
    <w:name w:val="footer"/>
    <w:basedOn w:val="a"/>
    <w:link w:val="a9"/>
    <w:uiPriority w:val="99"/>
    <w:unhideWhenUsed/>
    <w:rsid w:val="009552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55248"/>
    <w:rPr>
      <w:sz w:val="22"/>
      <w:szCs w:val="28"/>
    </w:rPr>
  </w:style>
  <w:style w:type="paragraph" w:styleId="aa">
    <w:name w:val="footnote text"/>
    <w:basedOn w:val="a"/>
    <w:link w:val="ab"/>
    <w:uiPriority w:val="99"/>
    <w:semiHidden/>
    <w:unhideWhenUsed/>
    <w:rsid w:val="00587B2B"/>
    <w:pPr>
      <w:spacing w:after="0" w:line="240" w:lineRule="auto"/>
    </w:pPr>
    <w:rPr>
      <w:sz w:val="20"/>
      <w:szCs w:val="25"/>
    </w:rPr>
  </w:style>
  <w:style w:type="character" w:customStyle="1" w:styleId="ab">
    <w:name w:val="ข้อความเชิงอรรถ อักขระ"/>
    <w:basedOn w:val="a0"/>
    <w:link w:val="aa"/>
    <w:uiPriority w:val="99"/>
    <w:semiHidden/>
    <w:rsid w:val="00587B2B"/>
    <w:rPr>
      <w:szCs w:val="25"/>
    </w:rPr>
  </w:style>
  <w:style w:type="character" w:styleId="ac">
    <w:name w:val="footnote reference"/>
    <w:basedOn w:val="a0"/>
    <w:uiPriority w:val="99"/>
    <w:semiHidden/>
    <w:unhideWhenUsed/>
    <w:rsid w:val="00587B2B"/>
    <w:rPr>
      <w:sz w:val="32"/>
      <w:szCs w:val="32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86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ak\Documents\&#3648;&#3607;&#3617;&#3648;&#3614;&#3621;&#3605;%20Office%20&#3649;&#3610;&#3610;&#3585;&#3635;&#3627;&#3609;&#3604;&#3648;&#3629;&#3591;\&#3611;&#3619;&#3632;&#3585;&#3634;&#3624;&#3611;&#3619;&#3632;&#3608;&#3634;&#3609;&#3619;&#3633;&#3600;&#3626;&#3616;&#3634;%20&#3623;&#3656;&#3634;&#3604;&#3657;&#3623;&#3618;&#3648;&#3588;&#3619;&#3639;&#3656;&#3629;&#3591;&#3649;&#3610;&#3610;&#3631;%202554.dot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F43FF2-2B95-4EE9-AB68-358AAF8A7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ประกาศประธานรัฐสภา ว่าด้วยเครื่องแบบฯ 2554</Template>
  <TotalTime>975</TotalTime>
  <Pages>7</Pages>
  <Words>867</Words>
  <Characters>4944</Characters>
  <Application>Microsoft Office Word</Application>
  <DocSecurity>0</DocSecurity>
  <Lines>41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PEak</dc:creator>
  <cp:keywords/>
  <dc:description/>
  <cp:lastModifiedBy>NEWTRON</cp:lastModifiedBy>
  <cp:revision>104</cp:revision>
  <cp:lastPrinted>2018-09-13T08:46:00Z</cp:lastPrinted>
  <dcterms:created xsi:type="dcterms:W3CDTF">2017-10-16T03:03:00Z</dcterms:created>
  <dcterms:modified xsi:type="dcterms:W3CDTF">2020-06-12T07:01:00Z</dcterms:modified>
</cp:coreProperties>
</file>